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35D5A" w14:textId="77777777" w:rsidR="000B0D00" w:rsidRPr="00283260" w:rsidRDefault="000B0D00" w:rsidP="000B0D00">
      <w:pPr>
        <w:spacing w:line="14" w:lineRule="exact"/>
        <w:rPr>
          <w:rFonts w:ascii="Calibri" w:hAnsi="Calibri" w:cs="Calibri"/>
        </w:rPr>
      </w:pPr>
    </w:p>
    <w:p w14:paraId="4190EBD6" w14:textId="77777777" w:rsidR="008D2A58" w:rsidRPr="00283260" w:rsidRDefault="00A17147" w:rsidP="00D879D5">
      <w:pPr>
        <w:pStyle w:val="EinfAbs"/>
        <w:framePr w:w="2552" w:wrap="notBeside" w:vAnchor="page" w:hAnchor="page" w:x="8410" w:y="1516" w:anchorLock="1"/>
        <w:spacing w:line="240" w:lineRule="auto"/>
        <w:rPr>
          <w:rFonts w:ascii="Calibri" w:hAnsi="Calibri" w:cs="Calibri"/>
          <w:sz w:val="18"/>
          <w:szCs w:val="18"/>
        </w:rPr>
      </w:pPr>
      <w:r w:rsidRPr="00283260">
        <w:rPr>
          <w:rFonts w:ascii="Calibri" w:hAnsi="Calibri" w:cs="Calibri"/>
          <w:sz w:val="18"/>
          <w:szCs w:val="18"/>
        </w:rPr>
        <w:t xml:space="preserve">Gemeindeverwaltung Knutwil </w:t>
      </w:r>
    </w:p>
    <w:p w14:paraId="6FB435AC" w14:textId="77777777" w:rsidR="008D2A58" w:rsidRPr="00283260" w:rsidRDefault="008D2A58" w:rsidP="00D879D5">
      <w:pPr>
        <w:framePr w:w="2552" w:wrap="notBeside" w:vAnchor="page" w:hAnchor="page" w:x="8410" w:y="1516" w:anchorLock="1"/>
        <w:spacing w:line="14" w:lineRule="exact"/>
        <w:rPr>
          <w:rFonts w:ascii="Calibri" w:hAnsi="Calibri" w:cs="Calibri"/>
          <w:color w:val="000000"/>
          <w:spacing w:val="0"/>
          <w:sz w:val="18"/>
          <w:szCs w:val="18"/>
          <w:lang w:val="de-DE"/>
        </w:rPr>
      </w:pPr>
    </w:p>
    <w:p w14:paraId="6F7C0BE1" w14:textId="77777777" w:rsidR="00961A53" w:rsidRPr="00283260" w:rsidRDefault="00A17147" w:rsidP="00D879D5">
      <w:pPr>
        <w:pStyle w:val="stkrhead2"/>
        <w:framePr w:wrap="notBeside" w:x="8410" w:y="1516"/>
        <w:rPr>
          <w:rFonts w:ascii="Calibri" w:hAnsi="Calibri" w:cs="Calibri"/>
          <w:b w:val="0"/>
          <w:color w:val="000000"/>
          <w:spacing w:val="0"/>
          <w:sz w:val="18"/>
          <w:szCs w:val="18"/>
          <w:lang w:val="de-DE"/>
        </w:rPr>
      </w:pPr>
      <w:r>
        <w:rPr>
          <w:rFonts w:ascii="Calibri" w:hAnsi="Calibri" w:cs="Calibri"/>
          <w:b w:val="0"/>
          <w:color w:val="000000"/>
          <w:spacing w:val="0"/>
          <w:sz w:val="18"/>
          <w:szCs w:val="18"/>
          <w:lang w:val="de-DE"/>
        </w:rPr>
        <w:t>Bau und Infrastrukturen</w:t>
      </w:r>
    </w:p>
    <w:p w14:paraId="04E0B572" w14:textId="77777777" w:rsidR="008D2A58" w:rsidRPr="00283260" w:rsidRDefault="00A17147" w:rsidP="00D879D5">
      <w:pPr>
        <w:pStyle w:val="EinfAbs"/>
        <w:framePr w:w="2552" w:wrap="notBeside" w:vAnchor="page" w:hAnchor="page" w:x="8410" w:y="1516" w:anchorLock="1"/>
        <w:spacing w:line="240" w:lineRule="auto"/>
        <w:rPr>
          <w:rFonts w:ascii="Calibri" w:hAnsi="Calibri" w:cs="Calibri"/>
          <w:sz w:val="18"/>
          <w:szCs w:val="18"/>
        </w:rPr>
      </w:pPr>
      <w:r w:rsidRPr="00283260">
        <w:rPr>
          <w:rFonts w:ascii="Calibri" w:hAnsi="Calibri" w:cs="Calibri"/>
          <w:sz w:val="18"/>
          <w:szCs w:val="18"/>
        </w:rPr>
        <w:t>Büelstrasse 3 | 6213 Knutwil</w:t>
      </w:r>
    </w:p>
    <w:p w14:paraId="3B9D8FE2" w14:textId="77777777" w:rsidR="008D2A58" w:rsidRPr="00283260" w:rsidRDefault="008D2A58" w:rsidP="00D879D5">
      <w:pPr>
        <w:pStyle w:val="stkrhead3"/>
        <w:framePr w:wrap="notBeside" w:x="8410" w:y="1516"/>
        <w:spacing w:line="240" w:lineRule="auto"/>
        <w:rPr>
          <w:rFonts w:ascii="Calibri" w:hAnsi="Calibri" w:cs="Calibri"/>
          <w:b/>
          <w:bCs/>
          <w:color w:val="000000" w:themeColor="text1"/>
          <w:sz w:val="10"/>
          <w:szCs w:val="10"/>
        </w:rPr>
      </w:pPr>
    </w:p>
    <w:p w14:paraId="26A5B728" w14:textId="77777777" w:rsidR="008D2A58" w:rsidRPr="00283260" w:rsidRDefault="00A17147" w:rsidP="00D879D5">
      <w:pPr>
        <w:pStyle w:val="stkrhead3"/>
        <w:framePr w:wrap="notBeside" w:x="8410" w:y="1516"/>
        <w:spacing w:line="240" w:lineRule="auto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283260">
        <w:rPr>
          <w:rFonts w:ascii="Calibri" w:hAnsi="Calibri" w:cs="Calibri"/>
          <w:b/>
          <w:bCs/>
          <w:color w:val="000000" w:themeColor="text1"/>
          <w:sz w:val="18"/>
          <w:szCs w:val="18"/>
        </w:rPr>
        <w:t>knutwil.ch</w:t>
      </w:r>
    </w:p>
    <w:p w14:paraId="3E703C25" w14:textId="77777777" w:rsidR="008D2A58" w:rsidRPr="00283260" w:rsidRDefault="008D2A58" w:rsidP="008D2A58">
      <w:pPr>
        <w:rPr>
          <w:rFonts w:ascii="Calibri" w:hAnsi="Calibri" w:cs="Calibri"/>
        </w:rPr>
      </w:pPr>
    </w:p>
    <w:p w14:paraId="72C01D46" w14:textId="77777777" w:rsidR="008D2A58" w:rsidRPr="00283260" w:rsidRDefault="008D2A58" w:rsidP="008D2A58">
      <w:pPr>
        <w:rPr>
          <w:rFonts w:ascii="Calibri" w:hAnsi="Calibri" w:cs="Calibri"/>
        </w:rPr>
        <w:sectPr w:rsidR="008D2A58" w:rsidRPr="00283260" w:rsidSect="008D2A58">
          <w:headerReference w:type="even" r:id="rId8"/>
          <w:headerReference w:type="default" r:id="rId9"/>
          <w:headerReference w:type="first" r:id="rId10"/>
          <w:pgSz w:w="11906" w:h="16838" w:code="9"/>
          <w:pgMar w:top="1134" w:right="2098" w:bottom="794" w:left="1531" w:header="624" w:footer="624" w:gutter="0"/>
          <w:cols w:space="708"/>
          <w:titlePg/>
          <w:docGrid w:linePitch="360"/>
        </w:sectPr>
      </w:pPr>
    </w:p>
    <w:p w14:paraId="4F2FEB5C" w14:textId="77777777" w:rsidR="00283260" w:rsidRPr="00283260" w:rsidRDefault="00A17147" w:rsidP="00283260">
      <w:pPr>
        <w:tabs>
          <w:tab w:val="right" w:pos="9638"/>
        </w:tabs>
        <w:jc w:val="both"/>
        <w:rPr>
          <w:rFonts w:ascii="Calibri" w:hAnsi="Calibri" w:cs="Calibri"/>
          <w:b/>
          <w:sz w:val="28"/>
          <w:szCs w:val="28"/>
        </w:rPr>
      </w:pPr>
      <w:r w:rsidRPr="00283260">
        <w:rPr>
          <w:rFonts w:ascii="Calibri" w:hAnsi="Calibri" w:cs="Calibri"/>
          <w:b/>
          <w:sz w:val="36"/>
          <w:szCs w:val="36"/>
        </w:rPr>
        <w:t>Gesuch temporäre Reklame</w:t>
      </w:r>
      <w:r w:rsidRPr="00283260">
        <w:rPr>
          <w:rFonts w:ascii="Calibri" w:hAnsi="Calibri" w:cs="Calibri"/>
          <w:b/>
          <w:sz w:val="28"/>
          <w:szCs w:val="28"/>
        </w:rPr>
        <w:tab/>
      </w:r>
    </w:p>
    <w:p w14:paraId="7C64F5AB" w14:textId="77777777" w:rsidR="00283260" w:rsidRPr="00283260" w:rsidRDefault="00A17147" w:rsidP="00283260">
      <w:pPr>
        <w:tabs>
          <w:tab w:val="right" w:pos="9638"/>
        </w:tabs>
        <w:jc w:val="both"/>
        <w:rPr>
          <w:rFonts w:ascii="Calibri" w:hAnsi="Calibri" w:cs="Calibri"/>
          <w:b/>
          <w:szCs w:val="24"/>
        </w:rPr>
      </w:pPr>
      <w:r w:rsidRPr="00283260">
        <w:rPr>
          <w:rFonts w:ascii="Calibri" w:hAnsi="Calibri" w:cs="Calibri"/>
          <w:sz w:val="36"/>
          <w:szCs w:val="36"/>
        </w:rPr>
        <w:t>Plakatierungsgesuch</w:t>
      </w:r>
      <w:r w:rsidRPr="00283260">
        <w:rPr>
          <w:rFonts w:ascii="Calibri" w:hAnsi="Calibri" w:cs="Calibri"/>
          <w:b/>
          <w:szCs w:val="24"/>
        </w:rPr>
        <w:tab/>
      </w:r>
    </w:p>
    <w:p w14:paraId="4831ABBD" w14:textId="77777777" w:rsidR="00283260" w:rsidRPr="00283260" w:rsidRDefault="00A17147" w:rsidP="00283260">
      <w:pPr>
        <w:tabs>
          <w:tab w:val="right" w:pos="9638"/>
        </w:tabs>
        <w:jc w:val="both"/>
        <w:rPr>
          <w:rFonts w:ascii="Calibri" w:hAnsi="Calibri" w:cs="Calibri"/>
          <w:b/>
          <w:szCs w:val="24"/>
        </w:rPr>
      </w:pPr>
      <w:r w:rsidRPr="00283260">
        <w:rPr>
          <w:rFonts w:ascii="Calibri" w:hAnsi="Calibri" w:cs="Calibri"/>
          <w:b/>
          <w:szCs w:val="24"/>
        </w:rPr>
        <w:tab/>
      </w:r>
    </w:p>
    <w:p w14:paraId="34964D00" w14:textId="77777777" w:rsidR="00283260" w:rsidRPr="00283260" w:rsidRDefault="00283260" w:rsidP="00283260">
      <w:pPr>
        <w:tabs>
          <w:tab w:val="left" w:pos="284"/>
          <w:tab w:val="left" w:pos="5954"/>
        </w:tabs>
        <w:jc w:val="both"/>
        <w:rPr>
          <w:rFonts w:ascii="Calibri" w:hAnsi="Calibri" w:cs="Calibri"/>
        </w:rPr>
      </w:pPr>
    </w:p>
    <w:p w14:paraId="0514BC97" w14:textId="77777777" w:rsidR="00283260" w:rsidRPr="00283260" w:rsidRDefault="00A17147" w:rsidP="00283260">
      <w:pPr>
        <w:tabs>
          <w:tab w:val="left" w:pos="3402"/>
          <w:tab w:val="left" w:pos="9463"/>
        </w:tabs>
        <w:spacing w:after="160"/>
        <w:jc w:val="both"/>
        <w:rPr>
          <w:rFonts w:ascii="Calibri" w:hAnsi="Calibri" w:cs="Calibri"/>
          <w:b/>
          <w:szCs w:val="24"/>
        </w:rPr>
      </w:pPr>
      <w:r w:rsidRPr="00283260">
        <w:rPr>
          <w:rFonts w:ascii="Calibri" w:hAnsi="Calibri" w:cs="Calibri"/>
          <w:b/>
          <w:szCs w:val="24"/>
        </w:rPr>
        <w:t>Angaben Veranstaltung und Gesuchsteller</w:t>
      </w:r>
    </w:p>
    <w:p w14:paraId="07939A31" w14:textId="77777777" w:rsidR="00283260" w:rsidRPr="00283260" w:rsidRDefault="00A17147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Veranstaltung: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0"/>
    </w:p>
    <w:p w14:paraId="448EF928" w14:textId="77777777" w:rsidR="00283260" w:rsidRPr="00283260" w:rsidRDefault="00A17147" w:rsidP="00283260">
      <w:pPr>
        <w:tabs>
          <w:tab w:val="left" w:pos="3402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3BF94594" w14:textId="77777777" w:rsidR="00283260" w:rsidRPr="00283260" w:rsidRDefault="00A17147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Veranstalter (Verein usw.):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</w:p>
    <w:p w14:paraId="64EF14A2" w14:textId="77777777" w:rsidR="00283260" w:rsidRPr="00283260" w:rsidRDefault="00A17147" w:rsidP="00283260">
      <w:pPr>
        <w:tabs>
          <w:tab w:val="left" w:pos="3402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42F76AD6" w14:textId="77777777" w:rsidR="00283260" w:rsidRPr="00283260" w:rsidRDefault="00A17147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Datum der Veranstaltung: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1"/>
    </w:p>
    <w:p w14:paraId="28CA615F" w14:textId="77777777" w:rsidR="00283260" w:rsidRPr="00283260" w:rsidRDefault="00A17147" w:rsidP="00283260">
      <w:pPr>
        <w:tabs>
          <w:tab w:val="left" w:pos="3402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770633E1" w14:textId="77777777" w:rsidR="00283260" w:rsidRPr="00283260" w:rsidRDefault="00283260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</w:p>
    <w:p w14:paraId="44012BAF" w14:textId="77777777" w:rsidR="00283260" w:rsidRPr="00283260" w:rsidRDefault="00A17147" w:rsidP="00283260">
      <w:pPr>
        <w:tabs>
          <w:tab w:val="left" w:pos="3402"/>
          <w:tab w:val="left" w:pos="9463"/>
        </w:tabs>
        <w:spacing w:after="160"/>
        <w:jc w:val="both"/>
        <w:rPr>
          <w:rFonts w:ascii="Calibri" w:hAnsi="Calibri" w:cs="Calibri"/>
          <w:b/>
          <w:szCs w:val="24"/>
        </w:rPr>
      </w:pPr>
      <w:r w:rsidRPr="00283260">
        <w:rPr>
          <w:rFonts w:ascii="Calibri" w:hAnsi="Calibri" w:cs="Calibri"/>
          <w:b/>
          <w:szCs w:val="24"/>
        </w:rPr>
        <w:t>Angaben zur Kontaktperson</w:t>
      </w:r>
    </w:p>
    <w:p w14:paraId="7BF5B69B" w14:textId="77777777" w:rsidR="00283260" w:rsidRPr="00283260" w:rsidRDefault="00A17147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Name, Vorname: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2"/>
    </w:p>
    <w:p w14:paraId="1C6B56F1" w14:textId="77777777" w:rsidR="00283260" w:rsidRPr="00283260" w:rsidRDefault="00A17147" w:rsidP="00283260">
      <w:pPr>
        <w:tabs>
          <w:tab w:val="left" w:pos="3402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5CF30E20" w14:textId="77777777" w:rsidR="00283260" w:rsidRPr="00283260" w:rsidRDefault="00A17147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Adresse, PLZ, Ort: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3"/>
    </w:p>
    <w:p w14:paraId="7371D2C4" w14:textId="77777777" w:rsidR="00283260" w:rsidRPr="00283260" w:rsidRDefault="00A17147" w:rsidP="00283260">
      <w:pPr>
        <w:tabs>
          <w:tab w:val="left" w:pos="3402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70AF8DAE" w14:textId="77777777" w:rsidR="00283260" w:rsidRPr="00283260" w:rsidRDefault="00A17147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Telefonnummer: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4"/>
    </w:p>
    <w:p w14:paraId="19DB3C62" w14:textId="77777777" w:rsidR="00283260" w:rsidRPr="00283260" w:rsidRDefault="00A17147" w:rsidP="00283260">
      <w:pPr>
        <w:tabs>
          <w:tab w:val="left" w:pos="3402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0AA82BEF" w14:textId="77777777" w:rsidR="00283260" w:rsidRPr="00283260" w:rsidRDefault="00A17147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E-Mail Adresse: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5"/>
    </w:p>
    <w:p w14:paraId="70AA295E" w14:textId="77777777" w:rsidR="00283260" w:rsidRPr="00283260" w:rsidRDefault="00A17147" w:rsidP="00283260">
      <w:pPr>
        <w:tabs>
          <w:tab w:val="left" w:pos="3402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4B01E82B" w14:textId="77777777" w:rsidR="00283260" w:rsidRPr="00283260" w:rsidRDefault="00283260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</w:p>
    <w:p w14:paraId="23349E8D" w14:textId="77777777" w:rsidR="00283260" w:rsidRPr="00283260" w:rsidRDefault="00A17147" w:rsidP="00283260">
      <w:pPr>
        <w:tabs>
          <w:tab w:val="left" w:pos="3402"/>
          <w:tab w:val="left" w:pos="9463"/>
        </w:tabs>
        <w:spacing w:after="160"/>
        <w:jc w:val="both"/>
        <w:rPr>
          <w:rFonts w:ascii="Calibri" w:hAnsi="Calibri" w:cs="Calibri"/>
          <w:b/>
          <w:szCs w:val="24"/>
        </w:rPr>
      </w:pPr>
      <w:r w:rsidRPr="00283260">
        <w:rPr>
          <w:rFonts w:ascii="Calibri" w:hAnsi="Calibri" w:cs="Calibri"/>
          <w:b/>
          <w:szCs w:val="24"/>
        </w:rPr>
        <w:t>Angaben zum Standort der Reklametafel</w:t>
      </w:r>
    </w:p>
    <w:p w14:paraId="34B35466" w14:textId="77777777" w:rsidR="00283260" w:rsidRPr="00283260" w:rsidRDefault="00A17147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Grundstück Nr.: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6"/>
    </w:p>
    <w:p w14:paraId="5EB9AA57" w14:textId="77777777" w:rsidR="00283260" w:rsidRPr="00283260" w:rsidRDefault="00A17147" w:rsidP="00283260">
      <w:pPr>
        <w:tabs>
          <w:tab w:val="left" w:pos="3402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57E21165" w14:textId="7FFF1EBF" w:rsidR="00720CF3" w:rsidRDefault="00A17147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Grundeigentümer: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7"/>
    </w:p>
    <w:p w14:paraId="50AEB08B" w14:textId="18CC9EEA" w:rsidR="00B70C30" w:rsidRPr="00B70C30" w:rsidRDefault="00B70C30" w:rsidP="00B70C30">
      <w:pPr>
        <w:tabs>
          <w:tab w:val="left" w:pos="3402"/>
          <w:tab w:val="left" w:leader="underscore" w:pos="9639"/>
        </w:tabs>
        <w:jc w:val="both"/>
        <w:rPr>
          <w:rFonts w:ascii="Calibri" w:hAnsi="Calibri" w:cs="Calibri"/>
          <w:sz w:val="6"/>
          <w:szCs w:val="6"/>
        </w:rPr>
      </w:pPr>
    </w:p>
    <w:p w14:paraId="434143DF" w14:textId="77777777" w:rsidR="00720CF3" w:rsidRPr="00283260" w:rsidRDefault="00720CF3" w:rsidP="00720CF3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proofErr w:type="gramStart"/>
      <w:r w:rsidRPr="00283260">
        <w:rPr>
          <w:rFonts w:ascii="Calibri" w:hAnsi="Calibri" w:cs="Calibri"/>
          <w:sz w:val="22"/>
          <w:szCs w:val="22"/>
        </w:rPr>
        <w:t>E-Mail Adresse</w:t>
      </w:r>
      <w:proofErr w:type="gramEnd"/>
      <w:r w:rsidRPr="00283260">
        <w:rPr>
          <w:rFonts w:ascii="Calibri" w:hAnsi="Calibri" w:cs="Calibri"/>
          <w:sz w:val="22"/>
          <w:szCs w:val="22"/>
        </w:rPr>
        <w:t>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</w:p>
    <w:p w14:paraId="1451AEA6" w14:textId="77777777" w:rsidR="00283260" w:rsidRPr="00283260" w:rsidRDefault="00A17147" w:rsidP="00283260">
      <w:pPr>
        <w:tabs>
          <w:tab w:val="left" w:pos="3402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1CA5CF67" w14:textId="77777777" w:rsidR="00283260" w:rsidRPr="00283260" w:rsidRDefault="00A17147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Standort Plakat: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8"/>
    </w:p>
    <w:p w14:paraId="201265A2" w14:textId="77777777" w:rsidR="00283260" w:rsidRPr="00283260" w:rsidRDefault="00A17147" w:rsidP="00283260">
      <w:pPr>
        <w:tabs>
          <w:tab w:val="left" w:pos="3402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7CD1A8B4" w14:textId="77777777" w:rsidR="00283260" w:rsidRPr="00283260" w:rsidRDefault="00283260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</w:p>
    <w:p w14:paraId="1241EBB8" w14:textId="77777777" w:rsidR="00283260" w:rsidRPr="00283260" w:rsidRDefault="00A17147" w:rsidP="00283260">
      <w:pPr>
        <w:tabs>
          <w:tab w:val="left" w:pos="3402"/>
          <w:tab w:val="left" w:pos="9463"/>
        </w:tabs>
        <w:spacing w:after="160"/>
        <w:jc w:val="both"/>
        <w:rPr>
          <w:rFonts w:ascii="Calibri" w:hAnsi="Calibri" w:cs="Calibri"/>
          <w:b/>
          <w:szCs w:val="24"/>
        </w:rPr>
      </w:pPr>
      <w:r w:rsidRPr="00283260">
        <w:rPr>
          <w:rFonts w:ascii="Calibri" w:hAnsi="Calibri" w:cs="Calibri"/>
          <w:b/>
          <w:szCs w:val="24"/>
        </w:rPr>
        <w:t>Angaben zum Plakat</w:t>
      </w:r>
    </w:p>
    <w:p w14:paraId="05FC9BBC" w14:textId="77777777" w:rsidR="00283260" w:rsidRPr="00283260" w:rsidRDefault="00A17147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Plakatmasse in m</w:t>
      </w:r>
      <w:r w:rsidRPr="00283260">
        <w:rPr>
          <w:rFonts w:ascii="Calibri" w:hAnsi="Calibri" w:cs="Calibri"/>
          <w:sz w:val="22"/>
          <w:szCs w:val="22"/>
          <w:vertAlign w:val="superscript"/>
        </w:rPr>
        <w:t>2</w:t>
      </w:r>
      <w:r w:rsidRPr="00283260">
        <w:rPr>
          <w:rFonts w:ascii="Calibri" w:hAnsi="Calibri" w:cs="Calibri"/>
          <w:sz w:val="22"/>
          <w:szCs w:val="22"/>
        </w:rPr>
        <w:t xml:space="preserve"> </w:t>
      </w:r>
      <w:r w:rsidRPr="00283260">
        <w:rPr>
          <w:rFonts w:ascii="Calibri" w:hAnsi="Calibri" w:cs="Calibri"/>
          <w:sz w:val="18"/>
          <w:szCs w:val="18"/>
        </w:rPr>
        <w:t>(Länge x Breite)</w:t>
      </w:r>
      <w:r w:rsidRPr="00283260">
        <w:rPr>
          <w:rFonts w:ascii="Calibri" w:hAnsi="Calibri" w:cs="Calibri"/>
          <w:sz w:val="22"/>
          <w:szCs w:val="22"/>
        </w:rPr>
        <w:t>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9"/>
    </w:p>
    <w:p w14:paraId="46EF1D04" w14:textId="77777777" w:rsidR="00283260" w:rsidRPr="00283260" w:rsidRDefault="00A17147" w:rsidP="00283260">
      <w:pPr>
        <w:tabs>
          <w:tab w:val="left" w:pos="3402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5E38F240" w14:textId="77777777" w:rsidR="00283260" w:rsidRPr="00283260" w:rsidRDefault="00A17147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Text: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10"/>
    </w:p>
    <w:p w14:paraId="49B26C3F" w14:textId="77777777" w:rsidR="00283260" w:rsidRPr="00283260" w:rsidRDefault="00A17147" w:rsidP="00283260">
      <w:pPr>
        <w:tabs>
          <w:tab w:val="left" w:pos="3402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5CEF9569" w14:textId="77777777" w:rsidR="00283260" w:rsidRPr="00283260" w:rsidRDefault="00A17147" w:rsidP="00283260">
      <w:pPr>
        <w:tabs>
          <w:tab w:val="left" w:pos="3402"/>
          <w:tab w:val="left" w:pos="4111"/>
          <w:tab w:val="left" w:pos="6379"/>
          <w:tab w:val="left" w:pos="7230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 xml:space="preserve">Farben </w:t>
      </w:r>
      <w:r w:rsidRPr="00283260">
        <w:rPr>
          <w:rFonts w:ascii="Calibri" w:hAnsi="Calibri" w:cs="Calibri"/>
          <w:sz w:val="18"/>
          <w:szCs w:val="18"/>
        </w:rPr>
        <w:t>(bitte Plakatskizze beilegen)</w:t>
      </w:r>
      <w:r w:rsidRPr="00283260">
        <w:rPr>
          <w:rFonts w:ascii="Calibri" w:hAnsi="Calibri" w:cs="Calibri"/>
          <w:sz w:val="22"/>
          <w:szCs w:val="22"/>
        </w:rPr>
        <w:t>:</w:t>
      </w:r>
      <w:r w:rsidRPr="00283260">
        <w:rPr>
          <w:rFonts w:ascii="Calibri" w:hAnsi="Calibri" w:cs="Calibri"/>
          <w:sz w:val="22"/>
          <w:szCs w:val="22"/>
        </w:rPr>
        <w:tab/>
        <w:t>Grund: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1" w:name="Text13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11"/>
      <w:r w:rsidRPr="00283260">
        <w:rPr>
          <w:rFonts w:ascii="Calibri" w:hAnsi="Calibri" w:cs="Calibri"/>
          <w:sz w:val="22"/>
          <w:szCs w:val="22"/>
        </w:rPr>
        <w:tab/>
        <w:t>Schrift: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12"/>
    </w:p>
    <w:p w14:paraId="6E43C5E4" w14:textId="77777777" w:rsidR="00283260" w:rsidRPr="00283260" w:rsidRDefault="00A17147" w:rsidP="00283260">
      <w:pPr>
        <w:tabs>
          <w:tab w:val="left" w:pos="3402"/>
          <w:tab w:val="left" w:pos="4111"/>
          <w:tab w:val="left" w:leader="underscore" w:pos="6313"/>
          <w:tab w:val="left" w:pos="7230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390BB97C" w14:textId="77777777" w:rsidR="00283260" w:rsidRPr="00283260" w:rsidRDefault="00A17147" w:rsidP="00283260">
      <w:pPr>
        <w:tabs>
          <w:tab w:val="left" w:pos="3402"/>
          <w:tab w:val="left" w:pos="4111"/>
          <w:tab w:val="left" w:pos="6379"/>
          <w:tab w:val="left" w:pos="7230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Dauer der Aufstellung:</w:t>
      </w:r>
      <w:r w:rsidRPr="00283260">
        <w:rPr>
          <w:rFonts w:ascii="Calibri" w:hAnsi="Calibri" w:cs="Calibri"/>
          <w:sz w:val="22"/>
          <w:szCs w:val="22"/>
        </w:rPr>
        <w:tab/>
        <w:t>von: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13"/>
      <w:r w:rsidRPr="00283260">
        <w:rPr>
          <w:rFonts w:ascii="Calibri" w:hAnsi="Calibri" w:cs="Calibri"/>
          <w:sz w:val="22"/>
          <w:szCs w:val="22"/>
        </w:rPr>
        <w:tab/>
        <w:t>bis:</w:t>
      </w:r>
      <w:r w:rsidRPr="00283260">
        <w:rPr>
          <w:rFonts w:ascii="Calibri" w:hAnsi="Calibri" w:cs="Calibri"/>
          <w:sz w:val="22"/>
          <w:szCs w:val="22"/>
        </w:rPr>
        <w:tab/>
      </w: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4" w:name="Text16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noProof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14"/>
    </w:p>
    <w:p w14:paraId="11D7950E" w14:textId="77777777" w:rsidR="00283260" w:rsidRPr="00283260" w:rsidRDefault="00A17147" w:rsidP="00283260">
      <w:pPr>
        <w:tabs>
          <w:tab w:val="left" w:pos="3402"/>
          <w:tab w:val="left" w:pos="4111"/>
          <w:tab w:val="left" w:leader="underscore" w:pos="6313"/>
          <w:tab w:val="left" w:pos="7230"/>
          <w:tab w:val="left" w:leader="underscore" w:pos="9639"/>
        </w:tabs>
        <w:spacing w:after="120"/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527FBEE3" w14:textId="2858F479" w:rsidR="00283260" w:rsidRDefault="00283260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</w:p>
    <w:p w14:paraId="77A78545" w14:textId="77777777" w:rsidR="00836379" w:rsidRPr="00283260" w:rsidRDefault="00836379" w:rsidP="00283260">
      <w:pPr>
        <w:tabs>
          <w:tab w:val="left" w:pos="3402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</w:p>
    <w:p w14:paraId="09CADD1D" w14:textId="77777777" w:rsidR="00283260" w:rsidRPr="00283260" w:rsidRDefault="00A17147" w:rsidP="00283260">
      <w:pPr>
        <w:tabs>
          <w:tab w:val="left" w:pos="3686"/>
          <w:tab w:val="left" w:pos="9463"/>
        </w:tabs>
        <w:spacing w:after="160"/>
        <w:jc w:val="both"/>
        <w:rPr>
          <w:rFonts w:ascii="Calibri" w:hAnsi="Calibri" w:cs="Calibri"/>
          <w:b/>
          <w:szCs w:val="24"/>
        </w:rPr>
      </w:pPr>
      <w:r w:rsidRPr="00283260">
        <w:rPr>
          <w:rFonts w:ascii="Calibri" w:hAnsi="Calibri" w:cs="Calibri"/>
          <w:b/>
          <w:szCs w:val="24"/>
        </w:rPr>
        <w:lastRenderedPageBreak/>
        <w:t>Voraussetzungen:</w:t>
      </w:r>
    </w:p>
    <w:p w14:paraId="4691626C" w14:textId="77777777" w:rsidR="00283260" w:rsidRPr="00283260" w:rsidRDefault="00A17147" w:rsidP="00283260">
      <w:pPr>
        <w:numPr>
          <w:ilvl w:val="0"/>
          <w:numId w:val="16"/>
        </w:numPr>
        <w:tabs>
          <w:tab w:val="clear" w:pos="720"/>
          <w:tab w:val="num" w:pos="426"/>
          <w:tab w:val="left" w:pos="3686"/>
          <w:tab w:val="left" w:pos="9463"/>
        </w:tabs>
        <w:spacing w:after="16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Für die Plakatierung sind die Richtlinien der kantonalen Reklameverordnung massgebend.</w:t>
      </w:r>
    </w:p>
    <w:p w14:paraId="5279AE9D" w14:textId="77777777" w:rsidR="00283260" w:rsidRPr="00283260" w:rsidRDefault="00A17147" w:rsidP="00283260">
      <w:pPr>
        <w:numPr>
          <w:ilvl w:val="0"/>
          <w:numId w:val="16"/>
        </w:numPr>
        <w:tabs>
          <w:tab w:val="clear" w:pos="720"/>
          <w:tab w:val="num" w:pos="426"/>
          <w:tab w:val="left" w:pos="3686"/>
          <w:tab w:val="left" w:pos="9463"/>
        </w:tabs>
        <w:spacing w:after="16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Der Anlass muss einen Bezug zur Region haben.</w:t>
      </w:r>
    </w:p>
    <w:p w14:paraId="212C8DA9" w14:textId="77777777" w:rsidR="00283260" w:rsidRPr="00283260" w:rsidRDefault="00A17147" w:rsidP="00283260">
      <w:pPr>
        <w:numPr>
          <w:ilvl w:val="0"/>
          <w:numId w:val="16"/>
        </w:numPr>
        <w:tabs>
          <w:tab w:val="clear" w:pos="720"/>
          <w:tab w:val="num" w:pos="426"/>
          <w:tab w:val="left" w:pos="3686"/>
          <w:tab w:val="left" w:pos="9463"/>
        </w:tabs>
        <w:spacing w:after="16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Die Zustimmungen der betroffenen Grundeigentümer sind vorgängig einzuholen.</w:t>
      </w:r>
    </w:p>
    <w:p w14:paraId="454350F4" w14:textId="77777777" w:rsidR="00283260" w:rsidRPr="00283260" w:rsidRDefault="00A17147" w:rsidP="00283260">
      <w:pPr>
        <w:numPr>
          <w:ilvl w:val="0"/>
          <w:numId w:val="16"/>
        </w:numPr>
        <w:tabs>
          <w:tab w:val="clear" w:pos="720"/>
          <w:tab w:val="num" w:pos="426"/>
          <w:tab w:val="left" w:pos="3686"/>
          <w:tab w:val="left" w:pos="9463"/>
        </w:tabs>
        <w:spacing w:after="16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Der Mindestabstand zum Fahrbahn- bzw. Trottoirrand beträgt gemäss Strassengesetz, Strassenpolizeiliche Bestimmungen § 84, mind. 6 m. Die Reklamen dürfen die Verkehrssicherheit nicht beeinträchtigen. Sichtdreiecke an exponierten Stellen sind freizuhalten.</w:t>
      </w:r>
    </w:p>
    <w:p w14:paraId="42858233" w14:textId="77777777" w:rsidR="00283260" w:rsidRPr="00283260" w:rsidRDefault="00A17147" w:rsidP="00283260">
      <w:pPr>
        <w:numPr>
          <w:ilvl w:val="0"/>
          <w:numId w:val="16"/>
        </w:numPr>
        <w:tabs>
          <w:tab w:val="clear" w:pos="720"/>
          <w:tab w:val="num" w:pos="426"/>
          <w:tab w:val="left" w:pos="3686"/>
          <w:tab w:val="left" w:pos="9463"/>
        </w:tabs>
        <w:spacing w:after="16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Die Reklametafel darf nicht beleuchtet werden</w:t>
      </w:r>
    </w:p>
    <w:p w14:paraId="16E0A50A" w14:textId="77777777" w:rsidR="00283260" w:rsidRPr="00283260" w:rsidRDefault="00A17147" w:rsidP="00283260">
      <w:pPr>
        <w:numPr>
          <w:ilvl w:val="0"/>
          <w:numId w:val="16"/>
        </w:numPr>
        <w:tabs>
          <w:tab w:val="clear" w:pos="720"/>
          <w:tab w:val="num" w:pos="426"/>
          <w:tab w:val="left" w:pos="3686"/>
          <w:tab w:val="left" w:pos="9463"/>
        </w:tabs>
        <w:spacing w:after="16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Die Reklametafel darf frühestens 6 Wochen vor dem Anlass aufgestellt werden und ist spätestens 3 Tage nach der Veranstaltung zu entfernen.</w:t>
      </w:r>
    </w:p>
    <w:p w14:paraId="43282130" w14:textId="77777777" w:rsidR="00283260" w:rsidRPr="00283260" w:rsidRDefault="00A17147" w:rsidP="00283260">
      <w:pPr>
        <w:numPr>
          <w:ilvl w:val="0"/>
          <w:numId w:val="16"/>
        </w:numPr>
        <w:tabs>
          <w:tab w:val="clear" w:pos="720"/>
          <w:tab w:val="num" w:pos="426"/>
          <w:tab w:val="left" w:pos="3686"/>
          <w:tab w:val="left" w:pos="9463"/>
        </w:tabs>
        <w:spacing w:after="16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Reklamen für örtliche Veranstaltungen von höchstens 1.2 m</w:t>
      </w:r>
      <w:r w:rsidRPr="00283260">
        <w:rPr>
          <w:rFonts w:ascii="Calibri" w:hAnsi="Calibri" w:cs="Calibri"/>
          <w:sz w:val="22"/>
          <w:szCs w:val="22"/>
          <w:vertAlign w:val="superscript"/>
        </w:rPr>
        <w:t>2</w:t>
      </w:r>
      <w:r w:rsidRPr="00283260">
        <w:rPr>
          <w:rFonts w:ascii="Calibri" w:hAnsi="Calibri" w:cs="Calibri"/>
          <w:sz w:val="22"/>
          <w:szCs w:val="22"/>
        </w:rPr>
        <w:t xml:space="preserve"> sind bewilligungsfrei.</w:t>
      </w:r>
    </w:p>
    <w:p w14:paraId="758DFCE2" w14:textId="77777777" w:rsidR="00283260" w:rsidRPr="00283260" w:rsidRDefault="00A17147" w:rsidP="00283260">
      <w:pPr>
        <w:numPr>
          <w:ilvl w:val="0"/>
          <w:numId w:val="16"/>
        </w:numPr>
        <w:tabs>
          <w:tab w:val="clear" w:pos="720"/>
          <w:tab w:val="num" w:pos="426"/>
          <w:tab w:val="left" w:pos="3686"/>
          <w:tab w:val="left" w:pos="9463"/>
        </w:tabs>
        <w:spacing w:after="16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Das Gesuch muss mind. 1 Woche vor dem Aufstellen der Reklame der Gemeindeverwaltung Knutwil, Büelstrasse 3, 6213 Knutwil, eingereicht werden.</w:t>
      </w:r>
    </w:p>
    <w:p w14:paraId="632B711F" w14:textId="77777777" w:rsidR="00283260" w:rsidRPr="00283260" w:rsidRDefault="00A17147" w:rsidP="00283260">
      <w:pPr>
        <w:numPr>
          <w:ilvl w:val="0"/>
          <w:numId w:val="16"/>
        </w:numPr>
        <w:tabs>
          <w:tab w:val="clear" w:pos="720"/>
          <w:tab w:val="num" w:pos="426"/>
          <w:tab w:val="left" w:pos="3686"/>
          <w:tab w:val="left" w:pos="9463"/>
        </w:tabs>
        <w:spacing w:after="160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Der/Die Landeigentümer/in muss der Reklame schriftlich zustimmen.</w:t>
      </w:r>
    </w:p>
    <w:p w14:paraId="149F9864" w14:textId="77777777" w:rsidR="00283260" w:rsidRPr="00283260" w:rsidRDefault="00283260" w:rsidP="00283260">
      <w:pPr>
        <w:tabs>
          <w:tab w:val="left" w:pos="3686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</w:p>
    <w:p w14:paraId="49A5FDE8" w14:textId="77777777" w:rsidR="00283260" w:rsidRPr="00283260" w:rsidRDefault="00A17147" w:rsidP="00283260">
      <w:pPr>
        <w:tabs>
          <w:tab w:val="left" w:pos="3686"/>
          <w:tab w:val="left" w:pos="9463"/>
        </w:tabs>
        <w:spacing w:after="160"/>
        <w:jc w:val="both"/>
        <w:rPr>
          <w:rFonts w:ascii="Calibri" w:hAnsi="Calibri" w:cs="Calibri"/>
          <w:b/>
          <w:szCs w:val="24"/>
        </w:rPr>
      </w:pPr>
      <w:r w:rsidRPr="00283260">
        <w:rPr>
          <w:rFonts w:ascii="Calibri" w:hAnsi="Calibri" w:cs="Calibri"/>
          <w:b/>
          <w:szCs w:val="24"/>
        </w:rPr>
        <w:t>Beizulegen sind:</w:t>
      </w:r>
    </w:p>
    <w:p w14:paraId="000A955C" w14:textId="77777777" w:rsidR="00283260" w:rsidRPr="00283260" w:rsidRDefault="00A17147" w:rsidP="00283260">
      <w:pPr>
        <w:numPr>
          <w:ilvl w:val="0"/>
          <w:numId w:val="16"/>
        </w:numPr>
        <w:tabs>
          <w:tab w:val="clear" w:pos="720"/>
          <w:tab w:val="num" w:pos="426"/>
          <w:tab w:val="left" w:pos="3686"/>
          <w:tab w:val="left" w:pos="9463"/>
        </w:tabs>
        <w:spacing w:after="16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Übersichtsplan oder Skizze mit genauer Kennzeichnung des Standortes für das Plakat / die Plakate</w:t>
      </w:r>
    </w:p>
    <w:p w14:paraId="3110A95D" w14:textId="77777777" w:rsidR="00283260" w:rsidRPr="00283260" w:rsidRDefault="00283260" w:rsidP="00283260">
      <w:pPr>
        <w:tabs>
          <w:tab w:val="left" w:pos="3686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</w:p>
    <w:p w14:paraId="673E1E70" w14:textId="77777777" w:rsidR="00283260" w:rsidRPr="00283260" w:rsidRDefault="00A17147" w:rsidP="00283260">
      <w:pPr>
        <w:tabs>
          <w:tab w:val="left" w:pos="3686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5" w:name="Text17"/>
      <w:r w:rsidRPr="00283260">
        <w:rPr>
          <w:rFonts w:ascii="Calibri" w:hAnsi="Calibri" w:cs="Calibri"/>
          <w:sz w:val="22"/>
          <w:szCs w:val="22"/>
        </w:rPr>
        <w:instrText xml:space="preserve"> FORMTEXT </w:instrText>
      </w:r>
      <w:r w:rsidRPr="00283260">
        <w:rPr>
          <w:rFonts w:ascii="Calibri" w:hAnsi="Calibri" w:cs="Calibri"/>
          <w:sz w:val="22"/>
          <w:szCs w:val="22"/>
        </w:rPr>
      </w:r>
      <w:r w:rsidRPr="00283260"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t> </w:t>
      </w:r>
      <w:r>
        <w:rPr>
          <w:rFonts w:ascii="Calibri" w:hAnsi="Calibri" w:cs="Calibri"/>
          <w:sz w:val="22"/>
          <w:szCs w:val="22"/>
        </w:rPr>
        <w:t> </w:t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15"/>
    </w:p>
    <w:p w14:paraId="5522AB5E" w14:textId="77777777" w:rsidR="00283260" w:rsidRPr="00283260" w:rsidRDefault="00A17147" w:rsidP="00283260">
      <w:pPr>
        <w:tabs>
          <w:tab w:val="left" w:leader="underscore" w:pos="2127"/>
          <w:tab w:val="left" w:pos="2410"/>
          <w:tab w:val="left" w:leader="underscore" w:pos="5954"/>
          <w:tab w:val="left" w:pos="6237"/>
          <w:tab w:val="left" w:leader="underscore" w:pos="9463"/>
        </w:tabs>
        <w:jc w:val="both"/>
        <w:rPr>
          <w:rFonts w:ascii="Calibri" w:hAnsi="Calibri" w:cs="Calibri"/>
          <w:sz w:val="10"/>
          <w:szCs w:val="10"/>
        </w:rPr>
      </w:pP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  <w:r w:rsidRPr="00283260">
        <w:rPr>
          <w:rFonts w:ascii="Calibri" w:hAnsi="Calibri" w:cs="Calibri"/>
          <w:sz w:val="10"/>
          <w:szCs w:val="10"/>
        </w:rPr>
        <w:tab/>
      </w:r>
    </w:p>
    <w:p w14:paraId="2E151894" w14:textId="77777777" w:rsidR="00283260" w:rsidRPr="00283260" w:rsidRDefault="00A17147" w:rsidP="00283260">
      <w:pPr>
        <w:tabs>
          <w:tab w:val="left" w:pos="2410"/>
          <w:tab w:val="left" w:pos="6327"/>
          <w:tab w:val="left" w:pos="9463"/>
        </w:tabs>
        <w:jc w:val="both"/>
        <w:rPr>
          <w:rFonts w:ascii="Calibri" w:hAnsi="Calibri" w:cs="Calibri"/>
        </w:rPr>
      </w:pPr>
      <w:r w:rsidRPr="00283260">
        <w:rPr>
          <w:rFonts w:ascii="Calibri" w:hAnsi="Calibri" w:cs="Calibri"/>
        </w:rPr>
        <w:t>Ort, Datum</w:t>
      </w:r>
      <w:r w:rsidRPr="00283260">
        <w:rPr>
          <w:rFonts w:ascii="Calibri" w:hAnsi="Calibri" w:cs="Calibri"/>
        </w:rPr>
        <w:tab/>
        <w:t>Unterschrift Gesuchsteller/in</w:t>
      </w:r>
      <w:r w:rsidRPr="00283260">
        <w:rPr>
          <w:rFonts w:ascii="Calibri" w:hAnsi="Calibri" w:cs="Calibri"/>
        </w:rPr>
        <w:tab/>
        <w:t>Unterschrift Landeigentümer/in</w:t>
      </w:r>
    </w:p>
    <w:p w14:paraId="7A5CC106" w14:textId="77777777" w:rsidR="00283260" w:rsidRPr="00283260" w:rsidRDefault="00283260" w:rsidP="00283260">
      <w:pPr>
        <w:tabs>
          <w:tab w:val="left" w:pos="2410"/>
          <w:tab w:val="left" w:pos="6327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</w:p>
    <w:p w14:paraId="53660C86" w14:textId="77777777" w:rsidR="00283260" w:rsidRPr="00283260" w:rsidRDefault="00283260" w:rsidP="00283260">
      <w:pPr>
        <w:shd w:val="clear" w:color="auto" w:fill="B3B3B3"/>
        <w:tabs>
          <w:tab w:val="left" w:pos="2410"/>
          <w:tab w:val="left" w:pos="6327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</w:p>
    <w:p w14:paraId="0CFB4893" w14:textId="77777777" w:rsidR="00283260" w:rsidRPr="00283260" w:rsidRDefault="00283260" w:rsidP="00283260">
      <w:pPr>
        <w:tabs>
          <w:tab w:val="left" w:pos="2410"/>
          <w:tab w:val="left" w:pos="6327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</w:p>
    <w:p w14:paraId="1F1BE55A" w14:textId="77777777" w:rsidR="00283260" w:rsidRPr="00283260" w:rsidRDefault="00283260" w:rsidP="00283260">
      <w:pPr>
        <w:tabs>
          <w:tab w:val="left" w:pos="2410"/>
          <w:tab w:val="left" w:pos="6327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</w:p>
    <w:p w14:paraId="0C3A7F25" w14:textId="77777777" w:rsidR="00283260" w:rsidRPr="00283260" w:rsidRDefault="00A17147" w:rsidP="00283260">
      <w:pPr>
        <w:tabs>
          <w:tab w:val="left" w:pos="3686"/>
          <w:tab w:val="left" w:pos="9463"/>
        </w:tabs>
        <w:spacing w:after="120"/>
        <w:jc w:val="both"/>
        <w:rPr>
          <w:rFonts w:ascii="Calibri" w:hAnsi="Calibri" w:cs="Calibri"/>
          <w:b/>
          <w:szCs w:val="24"/>
        </w:rPr>
      </w:pPr>
      <w:r w:rsidRPr="00283260">
        <w:rPr>
          <w:rFonts w:ascii="Calibri" w:hAnsi="Calibri" w:cs="Calibri"/>
          <w:b/>
          <w:szCs w:val="24"/>
        </w:rPr>
        <w:t>Bewilligung:</w:t>
      </w:r>
    </w:p>
    <w:p w14:paraId="3B2C72ED" w14:textId="77777777" w:rsidR="00283260" w:rsidRPr="00283260" w:rsidRDefault="00283260" w:rsidP="00283260">
      <w:pPr>
        <w:tabs>
          <w:tab w:val="left" w:pos="3686"/>
          <w:tab w:val="left" w:pos="9463"/>
        </w:tabs>
        <w:spacing w:after="120"/>
        <w:jc w:val="both"/>
        <w:rPr>
          <w:rFonts w:ascii="Calibri" w:hAnsi="Calibri" w:cs="Calibri"/>
          <w:b/>
          <w:szCs w:val="24"/>
        </w:rPr>
      </w:pPr>
    </w:p>
    <w:p w14:paraId="3341C8B0" w14:textId="77777777" w:rsidR="00283260" w:rsidRPr="00283260" w:rsidRDefault="00A17147" w:rsidP="00283260">
      <w:pPr>
        <w:tabs>
          <w:tab w:val="left" w:pos="567"/>
          <w:tab w:val="left" w:pos="9463"/>
        </w:tabs>
        <w:spacing w:after="80"/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1"/>
      <w:r w:rsidRPr="00283260">
        <w:rPr>
          <w:rFonts w:ascii="Calibri" w:hAnsi="Calibri" w:cs="Calibri"/>
          <w:sz w:val="22"/>
          <w:szCs w:val="22"/>
        </w:rPr>
        <w:instrText xml:space="preserve"> FORMCHECKBOX </w:instrText>
      </w:r>
      <w:r w:rsidR="00F37725">
        <w:rPr>
          <w:rFonts w:ascii="Calibri" w:hAnsi="Calibri" w:cs="Calibri"/>
          <w:sz w:val="22"/>
          <w:szCs w:val="22"/>
        </w:rPr>
      </w:r>
      <w:r w:rsidR="00F37725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16"/>
      <w:r w:rsidRPr="00283260">
        <w:rPr>
          <w:rFonts w:ascii="Calibri" w:hAnsi="Calibri" w:cs="Calibri"/>
          <w:sz w:val="22"/>
          <w:szCs w:val="22"/>
        </w:rPr>
        <w:tab/>
        <w:t>Die Plakatierung wird bewilligt</w:t>
      </w:r>
    </w:p>
    <w:p w14:paraId="7DBCD290" w14:textId="77777777" w:rsidR="00283260" w:rsidRPr="00283260" w:rsidRDefault="00A17147" w:rsidP="00283260">
      <w:pPr>
        <w:tabs>
          <w:tab w:val="left" w:pos="567"/>
          <w:tab w:val="left" w:pos="9463"/>
        </w:tabs>
        <w:spacing w:after="80"/>
        <w:jc w:val="both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2"/>
      <w:r w:rsidRPr="00283260">
        <w:rPr>
          <w:rFonts w:ascii="Calibri" w:hAnsi="Calibri" w:cs="Calibri"/>
          <w:sz w:val="22"/>
          <w:szCs w:val="22"/>
        </w:rPr>
        <w:instrText xml:space="preserve"> FORMCHECKBOX </w:instrText>
      </w:r>
      <w:r w:rsidR="00F37725">
        <w:rPr>
          <w:rFonts w:ascii="Calibri" w:hAnsi="Calibri" w:cs="Calibri"/>
          <w:sz w:val="22"/>
          <w:szCs w:val="22"/>
        </w:rPr>
      </w:r>
      <w:r w:rsidR="00F37725">
        <w:rPr>
          <w:rFonts w:ascii="Calibri" w:hAnsi="Calibri" w:cs="Calibri"/>
          <w:sz w:val="22"/>
          <w:szCs w:val="22"/>
        </w:rPr>
        <w:fldChar w:fldCharType="separate"/>
      </w:r>
      <w:r w:rsidRPr="00283260">
        <w:rPr>
          <w:rFonts w:ascii="Calibri" w:hAnsi="Calibri" w:cs="Calibri"/>
          <w:sz w:val="22"/>
          <w:szCs w:val="22"/>
        </w:rPr>
        <w:fldChar w:fldCharType="end"/>
      </w:r>
      <w:bookmarkEnd w:id="17"/>
      <w:r w:rsidRPr="00283260">
        <w:rPr>
          <w:rFonts w:ascii="Calibri" w:hAnsi="Calibri" w:cs="Calibri"/>
          <w:sz w:val="22"/>
          <w:szCs w:val="22"/>
        </w:rPr>
        <w:tab/>
        <w:t>Die Plakatierung wird abgelehnt</w:t>
      </w:r>
    </w:p>
    <w:p w14:paraId="4FE6DB38" w14:textId="77777777" w:rsidR="00283260" w:rsidRPr="00283260" w:rsidRDefault="00283260" w:rsidP="00283260">
      <w:pPr>
        <w:tabs>
          <w:tab w:val="left" w:pos="1276"/>
          <w:tab w:val="left" w:pos="2410"/>
          <w:tab w:val="right" w:leader="dot" w:pos="9072"/>
        </w:tabs>
        <w:rPr>
          <w:rFonts w:ascii="Calibri" w:hAnsi="Calibri" w:cs="Calibri"/>
          <w:sz w:val="22"/>
          <w:szCs w:val="22"/>
        </w:rPr>
      </w:pPr>
    </w:p>
    <w:p w14:paraId="6674C563" w14:textId="77777777" w:rsidR="00283260" w:rsidRPr="00283260" w:rsidRDefault="00283260" w:rsidP="00283260">
      <w:pPr>
        <w:tabs>
          <w:tab w:val="left" w:pos="1276"/>
          <w:tab w:val="left" w:pos="2410"/>
          <w:tab w:val="right" w:leader="dot" w:pos="9072"/>
        </w:tabs>
        <w:rPr>
          <w:rFonts w:ascii="Calibri" w:hAnsi="Calibri" w:cs="Calibri"/>
          <w:sz w:val="22"/>
          <w:szCs w:val="22"/>
        </w:rPr>
      </w:pPr>
    </w:p>
    <w:p w14:paraId="28C56333" w14:textId="77777777" w:rsidR="00283260" w:rsidRPr="00283260" w:rsidRDefault="00A17147" w:rsidP="00283260">
      <w:pPr>
        <w:tabs>
          <w:tab w:val="left" w:pos="1276"/>
          <w:tab w:val="left" w:pos="2410"/>
          <w:tab w:val="right" w:leader="dot" w:pos="9072"/>
        </w:tabs>
        <w:spacing w:after="120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>Bemerkungen:</w:t>
      </w:r>
    </w:p>
    <w:p w14:paraId="377B5526" w14:textId="77777777" w:rsidR="00283260" w:rsidRPr="00283260" w:rsidRDefault="00A17147" w:rsidP="00283260">
      <w:pPr>
        <w:tabs>
          <w:tab w:val="right" w:leader="dot" w:pos="9631"/>
        </w:tabs>
        <w:spacing w:after="120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ab/>
      </w:r>
    </w:p>
    <w:p w14:paraId="117E606F" w14:textId="77777777" w:rsidR="00283260" w:rsidRPr="00283260" w:rsidRDefault="00A17147" w:rsidP="00283260">
      <w:pPr>
        <w:tabs>
          <w:tab w:val="right" w:leader="dot" w:pos="9631"/>
        </w:tabs>
        <w:spacing w:after="120"/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sz w:val="22"/>
          <w:szCs w:val="22"/>
        </w:rPr>
        <w:tab/>
      </w:r>
    </w:p>
    <w:p w14:paraId="38463CB2" w14:textId="77777777" w:rsidR="00283260" w:rsidRPr="00283260" w:rsidRDefault="00283260" w:rsidP="00283260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</w:p>
    <w:p w14:paraId="79933F3E" w14:textId="77777777" w:rsidR="00283260" w:rsidRPr="00283260" w:rsidRDefault="00A17147" w:rsidP="00283260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2"/>
          <w:szCs w:val="22"/>
        </w:rPr>
      </w:pPr>
      <w:r w:rsidRPr="00283260">
        <w:rPr>
          <w:rFonts w:ascii="Calibri" w:hAnsi="Calibri" w:cs="Calibri"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C91FF8" wp14:editId="1D44E9C9">
                <wp:simplePos x="0" y="0"/>
                <wp:positionH relativeFrom="column">
                  <wp:posOffset>4740910</wp:posOffset>
                </wp:positionH>
                <wp:positionV relativeFrom="paragraph">
                  <wp:posOffset>5715</wp:posOffset>
                </wp:positionV>
                <wp:extent cx="1314450" cy="1695450"/>
                <wp:effectExtent l="0" t="0" r="19050" b="1905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3E02E" w14:textId="77777777" w:rsidR="00283260" w:rsidRPr="00BF0949" w:rsidRDefault="00A17147" w:rsidP="00BF0949">
                            <w:pPr>
                              <w:spacing w:after="120"/>
                              <w:rPr>
                                <w:rFonts w:ascii="Calibri" w:hAnsi="Calibri" w:cs="Calibri"/>
                              </w:rPr>
                            </w:pPr>
                            <w:r w:rsidRPr="00BF0949">
                              <w:rPr>
                                <w:rFonts w:ascii="Calibri" w:hAnsi="Calibri" w:cs="Calibri"/>
                              </w:rPr>
                              <w:t>Kopie an:</w:t>
                            </w:r>
                          </w:p>
                          <w:p w14:paraId="5AAC1781" w14:textId="4B2AC5ED" w:rsidR="00283260" w:rsidRDefault="00A17147" w:rsidP="00BF0949">
                            <w:pPr>
                              <w:spacing w:after="120"/>
                              <w:rPr>
                                <w:rFonts w:ascii="Calibri" w:hAnsi="Calibri" w:cs="Calibri"/>
                              </w:rPr>
                            </w:pPr>
                            <w:r w:rsidRPr="00BF0949">
                              <w:rPr>
                                <w:rFonts w:ascii="Calibri" w:hAnsi="Calibri" w:cs="Calibri"/>
                              </w:rPr>
                              <w:t>□ Veranstalter</w:t>
                            </w:r>
                          </w:p>
                          <w:p w14:paraId="42F7FA2D" w14:textId="083862EA" w:rsidR="00720CF3" w:rsidRPr="00BF0949" w:rsidRDefault="00720CF3" w:rsidP="00BF0949">
                            <w:pPr>
                              <w:spacing w:after="120"/>
                              <w:rPr>
                                <w:rFonts w:ascii="Calibri" w:hAnsi="Calibri" w:cs="Calibri"/>
                              </w:rPr>
                            </w:pPr>
                            <w:r w:rsidRPr="00BF0949">
                              <w:rPr>
                                <w:rFonts w:ascii="Calibri" w:hAnsi="Calibri" w:cs="Calibri"/>
                              </w:rPr>
                              <w:t xml:space="preserve">□ 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Grundeigentümer</w:t>
                            </w:r>
                          </w:p>
                          <w:p w14:paraId="170EA50E" w14:textId="77777777" w:rsidR="00283260" w:rsidRPr="00BF0949" w:rsidRDefault="00A17147" w:rsidP="00BF0949">
                            <w:pPr>
                              <w:spacing w:after="120"/>
                              <w:rPr>
                                <w:rFonts w:ascii="Calibri" w:hAnsi="Calibri" w:cs="Calibri"/>
                              </w:rPr>
                            </w:pPr>
                            <w:r w:rsidRPr="00BF0949">
                              <w:rPr>
                                <w:rFonts w:ascii="Calibri" w:hAnsi="Calibri" w:cs="Calibri"/>
                              </w:rPr>
                              <w:t>□ Gemeinde</w:t>
                            </w:r>
                          </w:p>
                          <w:p w14:paraId="27DEC0DC" w14:textId="77777777" w:rsidR="00283260" w:rsidRPr="00BF0949" w:rsidRDefault="00A17147" w:rsidP="00BF0949">
                            <w:pPr>
                              <w:spacing w:after="120"/>
                              <w:rPr>
                                <w:rFonts w:ascii="Calibri" w:hAnsi="Calibri" w:cs="Calibri"/>
                              </w:rPr>
                            </w:pPr>
                            <w:r w:rsidRPr="00BF0949">
                              <w:rPr>
                                <w:rFonts w:ascii="Calibri" w:hAnsi="Calibri" w:cs="Calibri"/>
                              </w:rPr>
                              <w:t>□ Hauswart</w:t>
                            </w:r>
                          </w:p>
                          <w:p w14:paraId="2799894C" w14:textId="77777777" w:rsidR="00283260" w:rsidRPr="00BF0949" w:rsidRDefault="00A17147" w:rsidP="00BF0949">
                            <w:pPr>
                              <w:spacing w:after="120"/>
                              <w:rPr>
                                <w:rFonts w:ascii="Calibri" w:hAnsi="Calibri" w:cs="Calibri"/>
                              </w:rPr>
                            </w:pPr>
                            <w:r w:rsidRPr="00BF0949">
                              <w:rPr>
                                <w:rFonts w:ascii="Calibri" w:hAnsi="Calibri" w:cs="Calibri"/>
                              </w:rPr>
                              <w:t>□ Schulleitung</w:t>
                            </w:r>
                          </w:p>
                          <w:p w14:paraId="28B5F462" w14:textId="067B9A81" w:rsidR="00720CF3" w:rsidRPr="00BF0949" w:rsidRDefault="00720CF3" w:rsidP="00BF0949">
                            <w:pPr>
                              <w:spacing w:after="120"/>
                              <w:rPr>
                                <w:rFonts w:ascii="Calibri" w:hAnsi="Calibri" w:cs="Calibri"/>
                              </w:rPr>
                            </w:pPr>
                            <w:r w:rsidRPr="00BF0949">
                              <w:rPr>
                                <w:rFonts w:ascii="Calibri" w:hAnsi="Calibri" w:cs="Calibri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91FF8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373.3pt;margin-top:.45pt;width:103.5pt;height:13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" strokeweight=".25pt">
                <v:textbox>
                  <w:txbxContent>
                    <w:p w14:paraId="47B3E02E" w14:textId="77777777" w:rsidR="00283260" w:rsidRPr="00BF0949" w:rsidRDefault="00A17147" w:rsidP="00BF0949">
                      <w:pPr>
                        <w:spacing w:after="120"/>
                        <w:rPr>
                          <w:rFonts w:ascii="Calibri" w:hAnsi="Calibri" w:cs="Calibri"/>
                        </w:rPr>
                      </w:pPr>
                      <w:r w:rsidRPr="00BF0949">
                        <w:rPr>
                          <w:rFonts w:ascii="Calibri" w:hAnsi="Calibri" w:cs="Calibri"/>
                        </w:rPr>
                        <w:t>Kopie an:</w:t>
                      </w:r>
                    </w:p>
                    <w:p w14:paraId="5AAC1781" w14:textId="4B2AC5ED" w:rsidR="00283260" w:rsidRDefault="00A17147" w:rsidP="00BF0949">
                      <w:pPr>
                        <w:spacing w:after="120"/>
                        <w:rPr>
                          <w:rFonts w:ascii="Calibri" w:hAnsi="Calibri" w:cs="Calibri"/>
                        </w:rPr>
                      </w:pPr>
                      <w:r w:rsidRPr="00BF0949">
                        <w:rPr>
                          <w:rFonts w:ascii="Calibri" w:hAnsi="Calibri" w:cs="Calibri"/>
                        </w:rPr>
                        <w:t>□ Veranstalter</w:t>
                      </w:r>
                    </w:p>
                    <w:p w14:paraId="42F7FA2D" w14:textId="083862EA" w:rsidR="00720CF3" w:rsidRPr="00BF0949" w:rsidRDefault="00720CF3" w:rsidP="00BF0949">
                      <w:pPr>
                        <w:spacing w:after="120"/>
                        <w:rPr>
                          <w:rFonts w:ascii="Calibri" w:hAnsi="Calibri" w:cs="Calibri"/>
                        </w:rPr>
                      </w:pPr>
                      <w:r w:rsidRPr="00BF0949">
                        <w:rPr>
                          <w:rFonts w:ascii="Calibri" w:hAnsi="Calibri" w:cs="Calibri"/>
                        </w:rPr>
                        <w:t xml:space="preserve">□ </w:t>
                      </w:r>
                      <w:r>
                        <w:rPr>
                          <w:rFonts w:ascii="Calibri" w:hAnsi="Calibri" w:cs="Calibri"/>
                        </w:rPr>
                        <w:t>Grundeigentümer</w:t>
                      </w:r>
                    </w:p>
                    <w:p w14:paraId="170EA50E" w14:textId="77777777" w:rsidR="00283260" w:rsidRPr="00BF0949" w:rsidRDefault="00A17147" w:rsidP="00BF0949">
                      <w:pPr>
                        <w:spacing w:after="120"/>
                        <w:rPr>
                          <w:rFonts w:ascii="Calibri" w:hAnsi="Calibri" w:cs="Calibri"/>
                        </w:rPr>
                      </w:pPr>
                      <w:r w:rsidRPr="00BF0949">
                        <w:rPr>
                          <w:rFonts w:ascii="Calibri" w:hAnsi="Calibri" w:cs="Calibri"/>
                        </w:rPr>
                        <w:t>□ Gemeinde</w:t>
                      </w:r>
                    </w:p>
                    <w:p w14:paraId="27DEC0DC" w14:textId="77777777" w:rsidR="00283260" w:rsidRPr="00BF0949" w:rsidRDefault="00A17147" w:rsidP="00BF0949">
                      <w:pPr>
                        <w:spacing w:after="120"/>
                        <w:rPr>
                          <w:rFonts w:ascii="Calibri" w:hAnsi="Calibri" w:cs="Calibri"/>
                        </w:rPr>
                      </w:pPr>
                      <w:r w:rsidRPr="00BF0949">
                        <w:rPr>
                          <w:rFonts w:ascii="Calibri" w:hAnsi="Calibri" w:cs="Calibri"/>
                        </w:rPr>
                        <w:t>□ Hauswart</w:t>
                      </w:r>
                    </w:p>
                    <w:p w14:paraId="2799894C" w14:textId="77777777" w:rsidR="00283260" w:rsidRPr="00BF0949" w:rsidRDefault="00A17147" w:rsidP="00BF0949">
                      <w:pPr>
                        <w:spacing w:after="120"/>
                        <w:rPr>
                          <w:rFonts w:ascii="Calibri" w:hAnsi="Calibri" w:cs="Calibri"/>
                        </w:rPr>
                      </w:pPr>
                      <w:r w:rsidRPr="00BF0949">
                        <w:rPr>
                          <w:rFonts w:ascii="Calibri" w:hAnsi="Calibri" w:cs="Calibri"/>
                        </w:rPr>
                        <w:t>□ Schulleitung</w:t>
                      </w:r>
                    </w:p>
                    <w:p w14:paraId="28B5F462" w14:textId="067B9A81" w:rsidR="00720CF3" w:rsidRPr="00BF0949" w:rsidRDefault="00720CF3" w:rsidP="00BF0949">
                      <w:pPr>
                        <w:spacing w:after="120"/>
                        <w:rPr>
                          <w:rFonts w:ascii="Calibri" w:hAnsi="Calibri" w:cs="Calibri"/>
                        </w:rPr>
                      </w:pPr>
                      <w:r w:rsidRPr="00BF0949">
                        <w:rPr>
                          <w:rFonts w:ascii="Calibri" w:hAnsi="Calibri" w:cs="Calibri"/>
                        </w:rPr>
                        <w:t>□</w:t>
                      </w:r>
                    </w:p>
                  </w:txbxContent>
                </v:textbox>
              </v:shape>
            </w:pict>
          </mc:Fallback>
        </mc:AlternateContent>
      </w:r>
      <w:r w:rsidRPr="00283260">
        <w:rPr>
          <w:rFonts w:ascii="Calibri" w:hAnsi="Calibri" w:cs="Calibri"/>
          <w:sz w:val="22"/>
          <w:szCs w:val="22"/>
        </w:rPr>
        <w:t>Knutwil</w:t>
      </w:r>
      <w:r>
        <w:rPr>
          <w:rFonts w:ascii="Calibri" w:hAnsi="Calibri" w:cs="Calibri"/>
          <w:sz w:val="22"/>
          <w:szCs w:val="22"/>
        </w:rPr>
        <w:t xml:space="preserve">, </w:t>
      </w:r>
    </w:p>
    <w:p w14:paraId="20EE31C6" w14:textId="77777777" w:rsidR="00283260" w:rsidRDefault="00283260" w:rsidP="00283260">
      <w:pPr>
        <w:tabs>
          <w:tab w:val="left" w:pos="2410"/>
          <w:tab w:val="left" w:pos="6327"/>
          <w:tab w:val="left" w:pos="9463"/>
        </w:tabs>
        <w:jc w:val="both"/>
        <w:rPr>
          <w:rFonts w:ascii="Calibri" w:hAnsi="Calibri" w:cs="Calibri"/>
          <w:sz w:val="22"/>
          <w:szCs w:val="22"/>
        </w:rPr>
      </w:pPr>
    </w:p>
    <w:p w14:paraId="6CF84355" w14:textId="77777777" w:rsidR="00E2740D" w:rsidRPr="00E2740D" w:rsidRDefault="00A17147" w:rsidP="00283260">
      <w:pPr>
        <w:tabs>
          <w:tab w:val="left" w:pos="2410"/>
          <w:tab w:val="left" w:pos="6327"/>
          <w:tab w:val="left" w:pos="9463"/>
        </w:tabs>
        <w:jc w:val="both"/>
        <w:rPr>
          <w:rFonts w:ascii="Calibri" w:hAnsi="Calibri" w:cs="Calibri"/>
          <w:b/>
          <w:sz w:val="22"/>
          <w:szCs w:val="22"/>
        </w:rPr>
      </w:pPr>
      <w:r w:rsidRPr="00E2740D">
        <w:rPr>
          <w:rFonts w:ascii="Calibri" w:hAnsi="Calibri" w:cs="Calibri"/>
          <w:b/>
          <w:sz w:val="22"/>
          <w:szCs w:val="22"/>
        </w:rPr>
        <w:t>Gemeinde Knutwil</w:t>
      </w:r>
    </w:p>
    <w:p w14:paraId="0B3BFBE2" w14:textId="77777777" w:rsidR="00283260" w:rsidRPr="00E2740D" w:rsidRDefault="00A17147" w:rsidP="00283260">
      <w:pPr>
        <w:tabs>
          <w:tab w:val="left" w:pos="2410"/>
          <w:tab w:val="left" w:pos="6327"/>
          <w:tab w:val="left" w:pos="9463"/>
        </w:tabs>
        <w:jc w:val="both"/>
        <w:rPr>
          <w:rFonts w:ascii="Calibri" w:hAnsi="Calibri" w:cs="Calibri"/>
        </w:rPr>
      </w:pPr>
      <w:r w:rsidRPr="00E2740D">
        <w:rPr>
          <w:rFonts w:ascii="Calibri" w:hAnsi="Calibri" w:cs="Calibri"/>
        </w:rPr>
        <w:t>Bau und Infrastrukturen</w:t>
      </w:r>
    </w:p>
    <w:p w14:paraId="173AC513" w14:textId="77777777" w:rsidR="00283260" w:rsidRPr="00283260" w:rsidRDefault="00283260" w:rsidP="00283260">
      <w:pPr>
        <w:tabs>
          <w:tab w:val="left" w:pos="1276"/>
          <w:tab w:val="left" w:pos="2410"/>
          <w:tab w:val="right" w:leader="dot" w:pos="9072"/>
        </w:tabs>
        <w:rPr>
          <w:rFonts w:ascii="Calibri" w:hAnsi="Calibri" w:cs="Calibri"/>
        </w:rPr>
      </w:pPr>
    </w:p>
    <w:p w14:paraId="44A737AE" w14:textId="77777777" w:rsidR="00283260" w:rsidRPr="00283260" w:rsidRDefault="00283260" w:rsidP="00283260">
      <w:pPr>
        <w:tabs>
          <w:tab w:val="left" w:pos="1276"/>
          <w:tab w:val="left" w:pos="2410"/>
          <w:tab w:val="right" w:leader="dot" w:pos="9072"/>
        </w:tabs>
        <w:rPr>
          <w:rFonts w:ascii="Calibri" w:hAnsi="Calibri" w:cs="Calibri"/>
        </w:rPr>
      </w:pPr>
    </w:p>
    <w:p w14:paraId="5E0FD684" w14:textId="77777777" w:rsidR="00283260" w:rsidRPr="00283260" w:rsidRDefault="00283260" w:rsidP="00283260">
      <w:pPr>
        <w:tabs>
          <w:tab w:val="left" w:pos="1276"/>
          <w:tab w:val="left" w:pos="2410"/>
          <w:tab w:val="right" w:leader="dot" w:pos="9072"/>
        </w:tabs>
        <w:rPr>
          <w:rFonts w:ascii="Calibri" w:hAnsi="Calibri" w:cs="Calibri"/>
        </w:rPr>
      </w:pPr>
    </w:p>
    <w:p w14:paraId="20A56AA9" w14:textId="7F9A119B" w:rsidR="00283260" w:rsidRPr="00283260" w:rsidRDefault="00457A8F" w:rsidP="00E2740D">
      <w:pPr>
        <w:tabs>
          <w:tab w:val="left" w:pos="1276"/>
          <w:tab w:val="left" w:pos="3828"/>
          <w:tab w:val="right" w:leader="dot" w:pos="9072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Marino-Nico Steiger</w:t>
      </w:r>
      <w:r w:rsidR="00A17147"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>Sandra Steinmann</w:t>
      </w:r>
    </w:p>
    <w:p w14:paraId="74BC9C67" w14:textId="763764B3" w:rsidR="00283260" w:rsidRPr="00720CF3" w:rsidRDefault="00A17147" w:rsidP="00720CF3">
      <w:pPr>
        <w:tabs>
          <w:tab w:val="left" w:pos="1276"/>
          <w:tab w:val="left" w:pos="3828"/>
          <w:tab w:val="right" w:leader="dot" w:pos="9072"/>
        </w:tabs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>Abteilungsleiter</w:t>
      </w:r>
      <w:r w:rsidR="00457A8F">
        <w:rPr>
          <w:rFonts w:ascii="Calibri" w:hAnsi="Calibri" w:cs="Calibri"/>
          <w:sz w:val="18"/>
        </w:rPr>
        <w:tab/>
      </w:r>
      <w:r w:rsidR="00513CAA">
        <w:rPr>
          <w:rFonts w:ascii="Calibri" w:hAnsi="Calibri" w:cs="Calibri"/>
          <w:sz w:val="18"/>
        </w:rPr>
        <w:tab/>
      </w:r>
      <w:r>
        <w:rPr>
          <w:rFonts w:ascii="Calibri" w:hAnsi="Calibri" w:cs="Calibri"/>
          <w:sz w:val="18"/>
        </w:rPr>
        <w:t>Sachbearbeiterin</w:t>
      </w:r>
    </w:p>
    <w:sectPr w:rsidR="00283260" w:rsidRPr="00720CF3" w:rsidSect="00283260">
      <w:footerReference w:type="default" r:id="rId11"/>
      <w:footerReference w:type="first" r:id="rId12"/>
      <w:type w:val="continuous"/>
      <w:pgSz w:w="11906" w:h="16838" w:code="9"/>
      <w:pgMar w:top="1134" w:right="1134" w:bottom="1134" w:left="1134" w:header="567" w:footer="567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D3519" w14:textId="77777777" w:rsidR="00F00C04" w:rsidRDefault="00A17147">
      <w:r>
        <w:separator/>
      </w:r>
    </w:p>
  </w:endnote>
  <w:endnote w:type="continuationSeparator" w:id="0">
    <w:p w14:paraId="27B1001A" w14:textId="77777777" w:rsidR="00F00C04" w:rsidRDefault="00A1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Pro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6D96" w14:textId="77777777" w:rsidR="008C1C63" w:rsidRPr="00BF0949" w:rsidRDefault="008C1C63" w:rsidP="00BF094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2D953" w14:textId="77777777" w:rsidR="008C1C63" w:rsidRPr="009C7684" w:rsidRDefault="00A17147" w:rsidP="009C7684">
    <w:pPr>
      <w:pStyle w:val="Fuzeile"/>
      <w:jc w:val="center"/>
    </w:pPr>
    <w:r w:rsidRPr="009C7684">
      <w:t>- 1 von 2 -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77D3F" w14:textId="77777777" w:rsidR="00F00C04" w:rsidRDefault="00A17147">
      <w:r>
        <w:separator/>
      </w:r>
    </w:p>
  </w:footnote>
  <w:footnote w:type="continuationSeparator" w:id="0">
    <w:p w14:paraId="03334848" w14:textId="77777777" w:rsidR="00F00C04" w:rsidRDefault="00A17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1688946172"/>
      <w:docPartObj>
        <w:docPartGallery w:val="Page Numbers (Top of Page)"/>
        <w:docPartUnique/>
      </w:docPartObj>
    </w:sdtPr>
    <w:sdtEndPr>
      <w:rPr>
        <w:rStyle w:val="Seitenzahl"/>
      </w:rPr>
    </w:sdtEndPr>
    <w:sdtContent>
      <w:p w14:paraId="3E9DBD73" w14:textId="77777777" w:rsidR="00990CF8" w:rsidRDefault="00A17147" w:rsidP="00B34C69">
        <w:pPr>
          <w:pStyle w:val="Kopf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 w:rsidR="00F37725">
          <w:rPr>
            <w:rStyle w:val="Seitenzahl"/>
          </w:rPr>
          <w:fldChar w:fldCharType="separate"/>
        </w:r>
        <w:r>
          <w:rPr>
            <w:rStyle w:val="Seitenzahl"/>
          </w:rPr>
          <w:fldChar w:fldCharType="end"/>
        </w:r>
      </w:p>
    </w:sdtContent>
  </w:sdt>
  <w:p w14:paraId="4479B3C0" w14:textId="77777777" w:rsidR="00990CF8" w:rsidRDefault="00990CF8" w:rsidP="00990CF8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5E2C8" w14:textId="77777777" w:rsidR="00146FE7" w:rsidRDefault="00A17147" w:rsidP="00990CF8">
    <w:pPr>
      <w:spacing w:line="14" w:lineRule="exact"/>
      <w:ind w:right="360"/>
    </w:pPr>
    <w:r>
      <w:rPr>
        <w:noProof/>
        <w:lang w:eastAsia="de-CH"/>
      </w:rPr>
      <w:drawing>
        <wp:anchor distT="0" distB="0" distL="114300" distR="114300" simplePos="0" relativeHeight="251659264" behindDoc="0" locked="1" layoutInCell="1" allowOverlap="1" wp14:anchorId="122FAE8E" wp14:editId="4A48424B">
          <wp:simplePos x="0" y="0"/>
          <wp:positionH relativeFrom="page">
            <wp:posOffset>7105650</wp:posOffset>
          </wp:positionH>
          <wp:positionV relativeFrom="page">
            <wp:posOffset>5977890</wp:posOffset>
          </wp:positionV>
          <wp:extent cx="196850" cy="4057650"/>
          <wp:effectExtent l="0" t="0" r="0" b="0"/>
          <wp:wrapNone/>
          <wp:docPr id="5" name="stkr_bildmarke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tkr_bildmarke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850" cy="4057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rStyle w:val="Seitenzahl"/>
        <w:rFonts w:ascii="Calibri" w:hAnsi="Calibri" w:cs="Calibri"/>
        <w:sz w:val="15"/>
        <w:szCs w:val="15"/>
      </w:rPr>
      <w:id w:val="1373424673"/>
      <w:docPartObj>
        <w:docPartGallery w:val="Page Numbers (Top of Page)"/>
        <w:docPartUnique/>
      </w:docPartObj>
    </w:sdtPr>
    <w:sdtEndPr>
      <w:rPr>
        <w:rStyle w:val="Seitenzahl"/>
      </w:rPr>
    </w:sdtEndPr>
    <w:sdtContent>
      <w:p w14:paraId="6F79F748" w14:textId="77777777" w:rsidR="00B633B7" w:rsidRPr="00990CF8" w:rsidRDefault="00A17147" w:rsidP="00BF0949">
        <w:pPr>
          <w:pStyle w:val="Kopfzeile"/>
          <w:framePr w:w="349" w:h="365" w:hRule="exact" w:wrap="none" w:vAnchor="text" w:hAnchor="page" w:x="5866" w:y="100"/>
          <w:rPr>
            <w:rStyle w:val="Seitenzahl"/>
            <w:rFonts w:ascii="Calibri" w:hAnsi="Calibri" w:cs="Calibri"/>
            <w:sz w:val="15"/>
            <w:szCs w:val="15"/>
          </w:rPr>
        </w:pPr>
        <w:r w:rsidRPr="00990CF8">
          <w:rPr>
            <w:rStyle w:val="Seitenzahl"/>
            <w:rFonts w:ascii="Calibri" w:hAnsi="Calibri" w:cs="Calibri"/>
            <w:sz w:val="15"/>
            <w:szCs w:val="15"/>
          </w:rPr>
          <w:fldChar w:fldCharType="begin"/>
        </w:r>
        <w:r w:rsidRPr="00990CF8">
          <w:rPr>
            <w:rStyle w:val="Seitenzahl"/>
            <w:rFonts w:ascii="Calibri" w:hAnsi="Calibri" w:cs="Calibri"/>
            <w:sz w:val="15"/>
            <w:szCs w:val="15"/>
          </w:rPr>
          <w:instrText xml:space="preserve"> PAGE </w:instrText>
        </w:r>
        <w:r w:rsidRPr="00990CF8">
          <w:rPr>
            <w:rStyle w:val="Seitenzahl"/>
            <w:rFonts w:ascii="Calibri" w:hAnsi="Calibri" w:cs="Calibri"/>
            <w:sz w:val="15"/>
            <w:szCs w:val="15"/>
          </w:rPr>
          <w:fldChar w:fldCharType="separate"/>
        </w:r>
        <w:r w:rsidR="00E2740D">
          <w:rPr>
            <w:rStyle w:val="Seitenzahl"/>
            <w:rFonts w:ascii="Calibri" w:hAnsi="Calibri" w:cs="Calibri"/>
            <w:noProof/>
            <w:sz w:val="15"/>
            <w:szCs w:val="15"/>
          </w:rPr>
          <w:t>2</w:t>
        </w:r>
        <w:r w:rsidRPr="00990CF8">
          <w:rPr>
            <w:rStyle w:val="Seitenzahl"/>
            <w:rFonts w:ascii="Calibri" w:hAnsi="Calibri" w:cs="Calibri"/>
            <w:sz w:val="15"/>
            <w:szCs w:val="15"/>
          </w:rPr>
          <w:fldChar w:fldCharType="end"/>
        </w:r>
      </w:p>
    </w:sdtContent>
  </w:sdt>
  <w:p w14:paraId="35108330" w14:textId="77777777" w:rsidR="003B2E1C" w:rsidRPr="00990CF8" w:rsidRDefault="00A17147" w:rsidP="003B2E1C">
    <w:pPr>
      <w:pStyle w:val="Kopfzeile"/>
      <w:pBdr>
        <w:bottom w:val="single" w:sz="2" w:space="1" w:color="auto"/>
      </w:pBdr>
      <w:rPr>
        <w:sz w:val="15"/>
        <w:szCs w:val="15"/>
      </w:rPr>
    </w:pPr>
    <w:r>
      <w:rPr>
        <w:rFonts w:ascii="Calibri" w:hAnsi="Calibri" w:cs="Calibri"/>
        <w:sz w:val="15"/>
        <w:szCs w:val="15"/>
      </w:rPr>
      <w:tab/>
      <w:t xml:space="preserve">Seite </w:t>
    </w:r>
    <w:r w:rsidR="00B633B7">
      <w:rPr>
        <w:rFonts w:ascii="Calibri" w:hAnsi="Calibri" w:cs="Calibri"/>
        <w:sz w:val="15"/>
        <w:szCs w:val="15"/>
      </w:rPr>
      <w:tab/>
    </w:r>
    <w:r w:rsidR="00B633B7">
      <w:rPr>
        <w:noProof/>
        <w:lang w:eastAsia="de-CH"/>
      </w:rPr>
      <w:drawing>
        <wp:inline distT="0" distB="0" distL="0" distR="0" wp14:anchorId="512426BD" wp14:editId="72EF0549">
          <wp:extent cx="457188" cy="153419"/>
          <wp:effectExtent l="0" t="0" r="635" b="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9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>
                    <a:off x="0" y="0"/>
                    <a:ext cx="457188" cy="153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EF04" w14:textId="77777777" w:rsidR="00C30D11" w:rsidRDefault="00A17147" w:rsidP="003B7A42">
    <w:pPr>
      <w:pStyle w:val="Kopfzeile"/>
      <w:tabs>
        <w:tab w:val="left" w:pos="5812"/>
      </w:tabs>
      <w:ind w:left="6237"/>
    </w:pPr>
    <w:r>
      <w:rPr>
        <w:noProof/>
        <w:lang w:eastAsia="de-CH"/>
      </w:rPr>
      <w:drawing>
        <wp:anchor distT="0" distB="0" distL="114300" distR="114300" simplePos="0" relativeHeight="251658240" behindDoc="0" locked="1" layoutInCell="1" allowOverlap="1" wp14:anchorId="56AABF8C" wp14:editId="6F834BC7">
          <wp:simplePos x="0" y="0"/>
          <wp:positionH relativeFrom="page">
            <wp:posOffset>7153275</wp:posOffset>
          </wp:positionH>
          <wp:positionV relativeFrom="page">
            <wp:posOffset>6000750</wp:posOffset>
          </wp:positionV>
          <wp:extent cx="196215" cy="4057650"/>
          <wp:effectExtent l="0" t="0" r="0" b="0"/>
          <wp:wrapNone/>
          <wp:docPr id="7" name="stkr_bildmarke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tkr_bildmarke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" cy="4057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7A42">
      <w:rPr>
        <w:noProof/>
        <w:lang w:eastAsia="de-CH"/>
      </w:rPr>
      <w:drawing>
        <wp:inline distT="0" distB="0" distL="0" distR="0" wp14:anchorId="1AFEFD0B" wp14:editId="433E4A44">
          <wp:extent cx="1616640" cy="387840"/>
          <wp:effectExtent l="0" t="0" r="3175" b="0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9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640" cy="38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A1EAE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CE88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7F0B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0347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7016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C4D8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602D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06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D364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903B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62FD5"/>
    <w:multiLevelType w:val="hybridMultilevel"/>
    <w:tmpl w:val="98CE810C"/>
    <w:lvl w:ilvl="0" w:tplc="A8C410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0A630C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3CC9CD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E3D5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C96E98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11219C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AAAB21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3A05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07054D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AC21D1"/>
    <w:multiLevelType w:val="hybridMultilevel"/>
    <w:tmpl w:val="C41C0844"/>
    <w:lvl w:ilvl="0" w:tplc="67466B54">
      <w:start w:val="6212"/>
      <w:numFmt w:val="bullet"/>
      <w:lvlText w:val="-"/>
      <w:lvlJc w:val="left"/>
      <w:pPr>
        <w:ind w:left="720" w:hanging="360"/>
      </w:pPr>
      <w:rPr>
        <w:rFonts w:ascii="HelveticaNeueLTPro-Md" w:eastAsia="Times New Roman" w:hAnsi="HelveticaNeueLTPro-Md" w:cs="HelveticaNeueLTPro-Md" w:hint="default"/>
      </w:rPr>
    </w:lvl>
    <w:lvl w:ilvl="1" w:tplc="016261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D653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9C6D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CE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0A0E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E225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66EF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1E20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23C98"/>
    <w:multiLevelType w:val="hybridMultilevel"/>
    <w:tmpl w:val="CC48964C"/>
    <w:lvl w:ilvl="0" w:tplc="4D02AC56">
      <w:start w:val="1"/>
      <w:numFmt w:val="decimal"/>
      <w:lvlText w:val="%1."/>
      <w:lvlJc w:val="left"/>
      <w:pPr>
        <w:ind w:left="3763" w:hanging="360"/>
      </w:pPr>
    </w:lvl>
    <w:lvl w:ilvl="1" w:tplc="D6760816">
      <w:start w:val="1"/>
      <w:numFmt w:val="lowerLetter"/>
      <w:lvlText w:val="%2."/>
      <w:lvlJc w:val="left"/>
      <w:pPr>
        <w:ind w:left="4483" w:hanging="360"/>
      </w:pPr>
    </w:lvl>
    <w:lvl w:ilvl="2" w:tplc="76EA8FF0" w:tentative="1">
      <w:start w:val="1"/>
      <w:numFmt w:val="lowerRoman"/>
      <w:lvlText w:val="%3."/>
      <w:lvlJc w:val="right"/>
      <w:pPr>
        <w:ind w:left="5203" w:hanging="180"/>
      </w:pPr>
    </w:lvl>
    <w:lvl w:ilvl="3" w:tplc="87F429A6" w:tentative="1">
      <w:start w:val="1"/>
      <w:numFmt w:val="decimal"/>
      <w:lvlText w:val="%4."/>
      <w:lvlJc w:val="left"/>
      <w:pPr>
        <w:ind w:left="5923" w:hanging="360"/>
      </w:pPr>
    </w:lvl>
    <w:lvl w:ilvl="4" w:tplc="2D8A6094" w:tentative="1">
      <w:start w:val="1"/>
      <w:numFmt w:val="lowerLetter"/>
      <w:lvlText w:val="%5."/>
      <w:lvlJc w:val="left"/>
      <w:pPr>
        <w:ind w:left="6643" w:hanging="360"/>
      </w:pPr>
    </w:lvl>
    <w:lvl w:ilvl="5" w:tplc="98B261DC" w:tentative="1">
      <w:start w:val="1"/>
      <w:numFmt w:val="lowerRoman"/>
      <w:lvlText w:val="%6."/>
      <w:lvlJc w:val="right"/>
      <w:pPr>
        <w:ind w:left="7363" w:hanging="180"/>
      </w:pPr>
    </w:lvl>
    <w:lvl w:ilvl="6" w:tplc="B08EB024" w:tentative="1">
      <w:start w:val="1"/>
      <w:numFmt w:val="decimal"/>
      <w:lvlText w:val="%7."/>
      <w:lvlJc w:val="left"/>
      <w:pPr>
        <w:ind w:left="8083" w:hanging="360"/>
      </w:pPr>
    </w:lvl>
    <w:lvl w:ilvl="7" w:tplc="EBCED3AC" w:tentative="1">
      <w:start w:val="1"/>
      <w:numFmt w:val="lowerLetter"/>
      <w:lvlText w:val="%8."/>
      <w:lvlJc w:val="left"/>
      <w:pPr>
        <w:ind w:left="8803" w:hanging="360"/>
      </w:pPr>
    </w:lvl>
    <w:lvl w:ilvl="8" w:tplc="1E446A12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3" w15:restartNumberingAfterBreak="0">
    <w:nsid w:val="6A691E71"/>
    <w:multiLevelType w:val="hybridMultilevel"/>
    <w:tmpl w:val="1E46E60E"/>
    <w:lvl w:ilvl="0" w:tplc="E45A0D8A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D54426A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6CBEE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82417A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9EA387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9DED31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421F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6349FB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F6C310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541377"/>
    <w:multiLevelType w:val="hybridMultilevel"/>
    <w:tmpl w:val="D20EF638"/>
    <w:lvl w:ilvl="0" w:tplc="07A834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4079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F08A4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4221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56CE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B2821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5806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42E7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24A76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3"/>
  </w:num>
  <w:num w:numId="14">
    <w:abstractNumId w:val="13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tsbF+7FkajJVTeJqJbftHH86Q3xU+7ege/uezm/RpUnQoer/KFTaTdL4LdZnos9riP45slCNmRyBLiRUPLPZ+A==" w:salt="bwgkgF7ltV3eDn1ZyhnryA=="/>
  <w:defaultTabStop w:val="708"/>
  <w:autoHyphenation/>
  <w:consecutiveHyphenLimit w:val="3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149"/>
    <w:rsid w:val="00034908"/>
    <w:rsid w:val="0006405D"/>
    <w:rsid w:val="000679E1"/>
    <w:rsid w:val="00093DA3"/>
    <w:rsid w:val="000A50B6"/>
    <w:rsid w:val="000A71A3"/>
    <w:rsid w:val="000B0257"/>
    <w:rsid w:val="000B0944"/>
    <w:rsid w:val="000B0D00"/>
    <w:rsid w:val="000F20AF"/>
    <w:rsid w:val="00114B70"/>
    <w:rsid w:val="00115068"/>
    <w:rsid w:val="00121BB6"/>
    <w:rsid w:val="00122A09"/>
    <w:rsid w:val="00130A26"/>
    <w:rsid w:val="00141B56"/>
    <w:rsid w:val="00146FE7"/>
    <w:rsid w:val="00155869"/>
    <w:rsid w:val="00192C70"/>
    <w:rsid w:val="001A1011"/>
    <w:rsid w:val="001A2CB8"/>
    <w:rsid w:val="001B67AE"/>
    <w:rsid w:val="001D2380"/>
    <w:rsid w:val="001D5EEF"/>
    <w:rsid w:val="00215589"/>
    <w:rsid w:val="00236828"/>
    <w:rsid w:val="002672F2"/>
    <w:rsid w:val="00283260"/>
    <w:rsid w:val="002913FC"/>
    <w:rsid w:val="002A3FEF"/>
    <w:rsid w:val="002F08CC"/>
    <w:rsid w:val="002F192D"/>
    <w:rsid w:val="002F57E4"/>
    <w:rsid w:val="002F7260"/>
    <w:rsid w:val="003007D4"/>
    <w:rsid w:val="00314765"/>
    <w:rsid w:val="0036495C"/>
    <w:rsid w:val="00371D2D"/>
    <w:rsid w:val="00376C91"/>
    <w:rsid w:val="003873A0"/>
    <w:rsid w:val="00395E9B"/>
    <w:rsid w:val="003B2E1C"/>
    <w:rsid w:val="003B466C"/>
    <w:rsid w:val="003B7A42"/>
    <w:rsid w:val="003D6168"/>
    <w:rsid w:val="003F1128"/>
    <w:rsid w:val="003F455B"/>
    <w:rsid w:val="003F6727"/>
    <w:rsid w:val="00403E31"/>
    <w:rsid w:val="0042019E"/>
    <w:rsid w:val="004322EA"/>
    <w:rsid w:val="004355EC"/>
    <w:rsid w:val="00457A8F"/>
    <w:rsid w:val="004620B0"/>
    <w:rsid w:val="00490389"/>
    <w:rsid w:val="004A3CB3"/>
    <w:rsid w:val="004B5150"/>
    <w:rsid w:val="004B7CBA"/>
    <w:rsid w:val="004E5596"/>
    <w:rsid w:val="00502E46"/>
    <w:rsid w:val="00513CAA"/>
    <w:rsid w:val="005237E9"/>
    <w:rsid w:val="0053013D"/>
    <w:rsid w:val="005305B0"/>
    <w:rsid w:val="0056486D"/>
    <w:rsid w:val="00566F93"/>
    <w:rsid w:val="0057040B"/>
    <w:rsid w:val="00592A4E"/>
    <w:rsid w:val="005A57AC"/>
    <w:rsid w:val="005C5BC4"/>
    <w:rsid w:val="005E0387"/>
    <w:rsid w:val="005E736E"/>
    <w:rsid w:val="00670EBF"/>
    <w:rsid w:val="00676E46"/>
    <w:rsid w:val="006E5149"/>
    <w:rsid w:val="00700877"/>
    <w:rsid w:val="00720CF3"/>
    <w:rsid w:val="00722962"/>
    <w:rsid w:val="0073347B"/>
    <w:rsid w:val="007340B5"/>
    <w:rsid w:val="00743710"/>
    <w:rsid w:val="00750DD8"/>
    <w:rsid w:val="00771826"/>
    <w:rsid w:val="007C3AE8"/>
    <w:rsid w:val="007D3530"/>
    <w:rsid w:val="007D6BC4"/>
    <w:rsid w:val="007E0655"/>
    <w:rsid w:val="007F5F19"/>
    <w:rsid w:val="00804D13"/>
    <w:rsid w:val="00812F98"/>
    <w:rsid w:val="00817AB9"/>
    <w:rsid w:val="00836379"/>
    <w:rsid w:val="00851822"/>
    <w:rsid w:val="00851B1A"/>
    <w:rsid w:val="0087700F"/>
    <w:rsid w:val="00882933"/>
    <w:rsid w:val="00886BAE"/>
    <w:rsid w:val="008A3D77"/>
    <w:rsid w:val="008B0341"/>
    <w:rsid w:val="008C1C63"/>
    <w:rsid w:val="008D2A58"/>
    <w:rsid w:val="008F7C54"/>
    <w:rsid w:val="0090043A"/>
    <w:rsid w:val="0091077D"/>
    <w:rsid w:val="009134E5"/>
    <w:rsid w:val="00924170"/>
    <w:rsid w:val="00961A53"/>
    <w:rsid w:val="00990CF8"/>
    <w:rsid w:val="00994875"/>
    <w:rsid w:val="009A222D"/>
    <w:rsid w:val="009C56B1"/>
    <w:rsid w:val="009C7684"/>
    <w:rsid w:val="009D51BF"/>
    <w:rsid w:val="009D574C"/>
    <w:rsid w:val="009E01E0"/>
    <w:rsid w:val="009E5F0F"/>
    <w:rsid w:val="00A006CA"/>
    <w:rsid w:val="00A17147"/>
    <w:rsid w:val="00A41333"/>
    <w:rsid w:val="00A4367C"/>
    <w:rsid w:val="00A5417D"/>
    <w:rsid w:val="00A90AD7"/>
    <w:rsid w:val="00A94395"/>
    <w:rsid w:val="00A9538F"/>
    <w:rsid w:val="00A973FC"/>
    <w:rsid w:val="00AC16C9"/>
    <w:rsid w:val="00AC2CA5"/>
    <w:rsid w:val="00AC7554"/>
    <w:rsid w:val="00AD6EA8"/>
    <w:rsid w:val="00AE5774"/>
    <w:rsid w:val="00B034CA"/>
    <w:rsid w:val="00B21015"/>
    <w:rsid w:val="00B307C2"/>
    <w:rsid w:val="00B32687"/>
    <w:rsid w:val="00B34C69"/>
    <w:rsid w:val="00B37CB0"/>
    <w:rsid w:val="00B42A3F"/>
    <w:rsid w:val="00B633B7"/>
    <w:rsid w:val="00B67B93"/>
    <w:rsid w:val="00B70C30"/>
    <w:rsid w:val="00B71D23"/>
    <w:rsid w:val="00B77C21"/>
    <w:rsid w:val="00B94277"/>
    <w:rsid w:val="00B97922"/>
    <w:rsid w:val="00BA29F8"/>
    <w:rsid w:val="00BA5972"/>
    <w:rsid w:val="00BD1EF3"/>
    <w:rsid w:val="00BE2C53"/>
    <w:rsid w:val="00BF0949"/>
    <w:rsid w:val="00C22817"/>
    <w:rsid w:val="00C30D11"/>
    <w:rsid w:val="00CB6EC9"/>
    <w:rsid w:val="00CC0590"/>
    <w:rsid w:val="00CC1414"/>
    <w:rsid w:val="00CC50D9"/>
    <w:rsid w:val="00CE05BE"/>
    <w:rsid w:val="00D13DE9"/>
    <w:rsid w:val="00D344BA"/>
    <w:rsid w:val="00D46692"/>
    <w:rsid w:val="00D50B6D"/>
    <w:rsid w:val="00D75183"/>
    <w:rsid w:val="00D879D5"/>
    <w:rsid w:val="00D9395E"/>
    <w:rsid w:val="00D975C7"/>
    <w:rsid w:val="00DE0BFE"/>
    <w:rsid w:val="00DF187D"/>
    <w:rsid w:val="00E06B29"/>
    <w:rsid w:val="00E14A8F"/>
    <w:rsid w:val="00E2740D"/>
    <w:rsid w:val="00E50BBD"/>
    <w:rsid w:val="00E5612E"/>
    <w:rsid w:val="00E5676D"/>
    <w:rsid w:val="00E76C49"/>
    <w:rsid w:val="00E81349"/>
    <w:rsid w:val="00EB2BEA"/>
    <w:rsid w:val="00EF5231"/>
    <w:rsid w:val="00EF7D40"/>
    <w:rsid w:val="00EF7D6F"/>
    <w:rsid w:val="00F00C04"/>
    <w:rsid w:val="00F20808"/>
    <w:rsid w:val="00F3360B"/>
    <w:rsid w:val="00F37725"/>
    <w:rsid w:val="00F4199A"/>
    <w:rsid w:val="00F42882"/>
    <w:rsid w:val="00F51D6B"/>
    <w:rsid w:val="00F85545"/>
    <w:rsid w:val="00F94292"/>
    <w:rsid w:val="00FA5353"/>
    <w:rsid w:val="00FB0614"/>
    <w:rsid w:val="00FB1D4B"/>
    <w:rsid w:val="00FC4C0B"/>
    <w:rsid w:val="00FE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F9921A"/>
  <w15:docId w15:val="{E048DF63-D849-4CA1-A7C6-B02BD108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A3CB3"/>
    <w:rPr>
      <w:spacing w:val="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nhideWhenUsed/>
    <w:rsid w:val="00C30D1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30D11"/>
  </w:style>
  <w:style w:type="paragraph" w:styleId="Fuzeile">
    <w:name w:val="footer"/>
    <w:basedOn w:val="Standard"/>
    <w:link w:val="FuzeileZchn"/>
    <w:unhideWhenUsed/>
    <w:rsid w:val="00C30D1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0D11"/>
  </w:style>
  <w:style w:type="paragraph" w:customStyle="1" w:styleId="stkrabs-fenster">
    <w:name w:val="stkr_abs-fenster"/>
    <w:basedOn w:val="Standard"/>
    <w:rsid w:val="00C30D11"/>
    <w:rPr>
      <w:sz w:val="13"/>
    </w:rPr>
  </w:style>
  <w:style w:type="paragraph" w:customStyle="1" w:styleId="stkrbetreff">
    <w:name w:val="stkr_betreff"/>
    <w:aliases w:val="Betreff"/>
    <w:basedOn w:val="Standard"/>
    <w:qFormat/>
    <w:rsid w:val="00CC0590"/>
    <w:pPr>
      <w:spacing w:line="270" w:lineRule="atLeast"/>
    </w:pPr>
    <w:rPr>
      <w:b/>
      <w:sz w:val="21"/>
    </w:rPr>
  </w:style>
  <w:style w:type="paragraph" w:customStyle="1" w:styleId="stkrhead1">
    <w:name w:val="stkr_head_1"/>
    <w:basedOn w:val="stkrabs-fenster"/>
    <w:qFormat/>
    <w:rsid w:val="000B0D00"/>
    <w:pPr>
      <w:framePr w:w="1247" w:wrap="notBeside" w:vAnchor="page" w:hAnchor="page" w:x="4821" w:y="625" w:anchorLock="1"/>
      <w:spacing w:line="180" w:lineRule="exact"/>
    </w:pPr>
    <w:rPr>
      <w:b/>
      <w:color w:val="126F5D"/>
      <w:sz w:val="16"/>
    </w:rPr>
  </w:style>
  <w:style w:type="paragraph" w:customStyle="1" w:styleId="stkrhead2">
    <w:name w:val="stkr_head_2"/>
    <w:basedOn w:val="stkrhead1"/>
    <w:qFormat/>
    <w:rsid w:val="000B0D00"/>
    <w:pPr>
      <w:framePr w:w="2552" w:wrap="notBeside" w:x="6068"/>
    </w:pPr>
  </w:style>
  <w:style w:type="paragraph" w:customStyle="1" w:styleId="stkrhead3">
    <w:name w:val="stkr_head_3"/>
    <w:basedOn w:val="stkrhead2"/>
    <w:qFormat/>
    <w:rsid w:val="000B0D00"/>
    <w:pPr>
      <w:framePr w:wrap="notBeside" w:x="8733"/>
    </w:pPr>
    <w:rPr>
      <w:b w:val="0"/>
    </w:rPr>
  </w:style>
  <w:style w:type="character" w:styleId="Hyperlink">
    <w:name w:val="Hyperlink"/>
    <w:basedOn w:val="Absatz-Standardschriftart"/>
    <w:uiPriority w:val="99"/>
    <w:unhideWhenUsed/>
    <w:rsid w:val="000B0D00"/>
    <w:rPr>
      <w:color w:val="auto"/>
      <w:u w:val="none"/>
    </w:rPr>
  </w:style>
  <w:style w:type="character" w:styleId="BesuchterLink">
    <w:name w:val="FollowedHyperlink"/>
    <w:basedOn w:val="Absatz-Standardschriftart"/>
    <w:uiPriority w:val="99"/>
    <w:semiHidden/>
    <w:unhideWhenUsed/>
    <w:rsid w:val="000B0D00"/>
    <w:rPr>
      <w:color w:val="auto"/>
      <w:u w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0D0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0D00"/>
    <w:rPr>
      <w:rFonts w:ascii="Segoe UI" w:hAnsi="Segoe UI" w:cs="Segoe UI"/>
      <w:sz w:val="18"/>
      <w:szCs w:val="18"/>
    </w:rPr>
  </w:style>
  <w:style w:type="paragraph" w:customStyle="1" w:styleId="Pagina">
    <w:name w:val="Pagina"/>
    <w:basedOn w:val="Kopfzeile"/>
    <w:rsid w:val="00E5612E"/>
    <w:pPr>
      <w:spacing w:line="180" w:lineRule="exact"/>
      <w:jc w:val="right"/>
    </w:pPr>
    <w:rPr>
      <w:sz w:val="13"/>
    </w:rPr>
  </w:style>
  <w:style w:type="table" w:customStyle="1" w:styleId="stkrtabelle">
    <w:name w:val="stkr_tabelle"/>
    <w:basedOn w:val="NormaleTabelle"/>
    <w:uiPriority w:val="99"/>
    <w:rsid w:val="00E5676D"/>
    <w:tblPr>
      <w:tblBorders>
        <w:top w:val="single" w:sz="2" w:space="0" w:color="000000"/>
        <w:insideH w:val="single" w:sz="2" w:space="0" w:color="000000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sz w:val="1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000000"/>
          <w:right w:val="nil"/>
          <w:insideH w:val="nil"/>
          <w:insideV w:val="single" w:sz="48" w:space="0" w:color="FFFFFF"/>
          <w:tl2br w:val="nil"/>
          <w:tr2bl w:val="nil"/>
        </w:tcBorders>
      </w:tcPr>
    </w:tblStylePr>
  </w:style>
  <w:style w:type="character" w:styleId="Platzhaltertext">
    <w:name w:val="Placeholder Text"/>
    <w:basedOn w:val="Absatz-Standardschriftart"/>
    <w:uiPriority w:val="99"/>
    <w:semiHidden/>
    <w:rsid w:val="007F5F19"/>
    <w:rPr>
      <w:color w:val="808080"/>
    </w:rPr>
  </w:style>
  <w:style w:type="paragraph" w:customStyle="1" w:styleId="Beilage">
    <w:name w:val="Beilage"/>
    <w:basedOn w:val="Standard"/>
    <w:qFormat/>
    <w:rsid w:val="00FC4C0B"/>
    <w:pPr>
      <w:framePr w:w="8278" w:wrap="around" w:hAnchor="text" w:yAlign="bottom" w:anchorLock="1"/>
    </w:pPr>
  </w:style>
  <w:style w:type="paragraph" w:customStyle="1" w:styleId="EinfAbs">
    <w:name w:val="[Einf. Abs.]"/>
    <w:basedOn w:val="Standard"/>
    <w:uiPriority w:val="99"/>
    <w:rsid w:val="0092417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sz w:val="24"/>
      <w:szCs w:val="24"/>
      <w:lang w:val="de-DE"/>
    </w:rPr>
  </w:style>
  <w:style w:type="character" w:styleId="Seitenzahl">
    <w:name w:val="page number"/>
    <w:basedOn w:val="Absatz-Standardschriftart"/>
    <w:uiPriority w:val="99"/>
    <w:semiHidden/>
    <w:unhideWhenUsed/>
    <w:rsid w:val="00990CF8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307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uver-9\AppData\Local\Microsoft\Windows\INetCache\Content.Outlook\84MRKVHZ\Brief_Knutwil_TEST2.dotx" TargetMode="External"/></Relationships>
</file>

<file path=word/theme/theme1.xml><?xml version="1.0" encoding="utf-8"?>
<a:theme xmlns:a="http://schemas.openxmlformats.org/drawingml/2006/main" name="Office">
  <a:themeElements>
    <a:clrScheme name="STKR_Color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26F5D"/>
      </a:accent1>
      <a:accent2>
        <a:srgbClr val="F3D736"/>
      </a:accent2>
      <a:accent3>
        <a:srgbClr val="323C3D"/>
      </a:accent3>
      <a:accent4>
        <a:srgbClr val="9E9E9E"/>
      </a:accent4>
      <a:accent5>
        <a:srgbClr val="BCBCBC"/>
      </a:accent5>
      <a:accent6>
        <a:srgbClr val="D9D9D9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6E883-2120-4335-93E6-3035A15B6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Brief_Knutwil_TEST2.dotx</Template>
  <TotalTime>0</TotalTime>
  <Pages>2</Pages>
  <Words>333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6010 Kriens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Knupp Christina</dc:creator>
  <cp:lastModifiedBy>Steinmann Sandra</cp:lastModifiedBy>
  <cp:revision>14</cp:revision>
  <cp:lastPrinted>2021-12-28T14:47:00Z</cp:lastPrinted>
  <dcterms:created xsi:type="dcterms:W3CDTF">2022-02-10T10:47:00Z</dcterms:created>
  <dcterms:modified xsi:type="dcterms:W3CDTF">2026-08-10T09:52:00Z</dcterms:modified>
</cp:coreProperties>
</file>